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250B12" w:rsidR="00B55A83" w:rsidP="6F2902BA" w:rsidRDefault="00B55A83" w14:paraId="673BBCF5" w14:textId="659FF2E1">
      <w:pPr>
        <w:pStyle w:val="Heading1"/>
        <w:rPr>
          <w:rFonts w:ascii="Arial" w:hAnsi="Arial" w:eastAsia="Arial" w:cs="Arial"/>
          <w:b w:val="1"/>
          <w:bCs w:val="1"/>
          <w:i w:val="0"/>
          <w:iCs w:val="0"/>
          <w:sz w:val="48"/>
          <w:szCs w:val="48"/>
        </w:rPr>
      </w:pPr>
      <w:r w:rsidR="63A07634">
        <w:rPr/>
        <w:t>Beställning</w:t>
      </w:r>
      <w:r w:rsidR="2A0C1A3C">
        <w:rPr/>
        <w:t>sunderlag</w:t>
      </w:r>
      <w:r w:rsidR="63A07634">
        <w:rPr/>
        <w:t xml:space="preserve"> för film</w:t>
      </w:r>
    </w:p>
    <w:p w:rsidR="6F2902BA" w:rsidP="6F2902BA" w:rsidRDefault="6F2902BA" w14:paraId="6FFFE041" w14:textId="77BD640E">
      <w:pPr>
        <w:pStyle w:val="Normal"/>
      </w:pPr>
    </w:p>
    <w:p w:rsidRPr="00250B12" w:rsidR="00250B12" w:rsidP="6F2902BA" w:rsidRDefault="00250B12" w14:paraId="11663FF0" w14:textId="75D027AB">
      <w:pPr>
        <w:pStyle w:val="Heading2"/>
        <w:rPr>
          <w:sz w:val="40"/>
          <w:szCs w:val="40"/>
        </w:rPr>
      </w:pPr>
      <w:r w:rsidR="7E91494B">
        <w:rPr/>
        <w:t>Uppgifter om produktionen</w:t>
      </w:r>
    </w:p>
    <w:p w:rsidR="6F2902BA" w:rsidP="6F2902BA" w:rsidRDefault="6F2902BA" w14:paraId="59C94005" w14:textId="059C7DA5">
      <w:pPr>
        <w:pStyle w:val="Normal"/>
      </w:pPr>
    </w:p>
    <w:p w:rsidRPr="00250B12" w:rsidR="005303C7" w:rsidP="6F2902BA" w:rsidRDefault="4A5BE4F7" w14:paraId="66570A0F" w14:textId="5A9550F8">
      <w:pPr>
        <w:pStyle w:val="Heading3"/>
        <w:tabs>
          <w:tab w:val="left" w:leader="none" w:pos="3855"/>
        </w:tabs>
        <w:rPr>
          <w:rFonts w:ascii="Arial" w:hAnsi="Arial" w:eastAsia="Arial" w:cs="Arial"/>
          <w:i w:val="1"/>
          <w:iCs w:val="1"/>
          <w:sz w:val="28"/>
          <w:szCs w:val="28"/>
        </w:rPr>
      </w:pPr>
      <w:r w:rsidR="4A5BE4F7">
        <w:rPr/>
        <w:t>D</w:t>
      </w:r>
      <w:r w:rsidR="4C60E192">
        <w:rPr/>
        <w:t xml:space="preserve">atum när </w:t>
      </w:r>
      <w:r w:rsidR="7183E991">
        <w:rPr/>
        <w:t>filmen/filmerna</w:t>
      </w:r>
      <w:r w:rsidR="4C60E192">
        <w:rPr/>
        <w:t xml:space="preserve"> ska användas</w:t>
      </w:r>
    </w:p>
    <w:p w:rsidRPr="00250B12" w:rsidR="005303C7" w:rsidP="6F2902BA" w:rsidRDefault="4A5BE4F7" w14:paraId="3D42E1E8" w14:textId="5408FEE0">
      <w:pPr>
        <w:tabs>
          <w:tab w:val="left" w:pos="3855"/>
        </w:tabs>
        <w:spacing/>
        <w:contextualSpacing w:val="1"/>
        <w:rPr>
          <w:rFonts w:ascii="Arial" w:hAnsi="Arial" w:eastAsia="Arial" w:cs="Arial"/>
          <w:i w:val="1"/>
          <w:iCs w:val="1"/>
          <w:sz w:val="28"/>
          <w:szCs w:val="28"/>
        </w:rPr>
      </w:pPr>
      <w:sdt>
        <w:sdtPr>
          <w:id w:val="1384598034"/>
          <w:text/>
          <w:showingPlcHdr/>
          <w:placeholder>
            <w:docPart w:val="0431E30629A92147B8B93FCF75F27C19"/>
          </w:placeholder>
          <w:rPr>
            <w:rFonts w:ascii="Arial" w:hAnsi="Arial" w:eastAsia="Arial" w:cs="Arial"/>
            <w:sz w:val="28"/>
            <w:szCs w:val="28"/>
          </w:rPr>
        </w:sdtPr>
        <w:sdtContent>
          <w:r w:rsidRPr="6F2902BA" w:rsidR="2A0C1A3C">
            <w:rPr>
              <w:rStyle w:val="Platshllartext"/>
              <w:rFonts w:ascii="Arial" w:hAnsi="Arial" w:eastAsia="Arial" w:cs="Arial"/>
              <w:sz w:val="28"/>
              <w:szCs w:val="28"/>
            </w:rPr>
            <w:t>Klicka här för att ange text.</w:t>
          </w:r>
        </w:sdtContent>
        <w:sdtEndPr>
          <w:rPr>
            <w:rFonts w:ascii="Arial" w:hAnsi="Arial" w:eastAsia="Arial" w:cs="Arial"/>
            <w:sz w:val="28"/>
            <w:szCs w:val="28"/>
          </w:rPr>
        </w:sdtEndPr>
      </w:sdt>
    </w:p>
    <w:p w:rsidR="6F2902BA" w:rsidP="6F2902BA" w:rsidRDefault="6F2902BA" w14:paraId="28F4AE8E" w14:textId="69690203">
      <w:pPr>
        <w:pStyle w:val="Normal"/>
        <w:tabs>
          <w:tab w:val="left" w:leader="none" w:pos="3855"/>
        </w:tabs>
      </w:pPr>
    </w:p>
    <w:p w:rsidR="69CBDC38" w:rsidP="6F2902BA" w:rsidRDefault="36566AF8" w14:paraId="65581D12" w14:textId="356F9446">
      <w:pPr>
        <w:pStyle w:val="Heading3"/>
        <w:tabs>
          <w:tab w:val="left" w:leader="none" w:pos="3855"/>
        </w:tabs>
        <w:rPr>
          <w:rFonts w:ascii="Arial" w:hAnsi="Arial" w:eastAsia="Arial" w:cs="Arial"/>
          <w:i w:val="1"/>
          <w:iCs w:val="1"/>
          <w:sz w:val="28"/>
          <w:szCs w:val="28"/>
        </w:rPr>
      </w:pPr>
      <w:r w:rsidR="36566AF8">
        <w:rPr/>
        <w:t>Antal filmer</w:t>
      </w:r>
    </w:p>
    <w:p w:rsidR="69CBDC38" w:rsidP="6F2902BA" w:rsidRDefault="36566AF8" w14:paraId="40AF88A6" w14:textId="5D17B2C4">
      <w:pPr>
        <w:tabs>
          <w:tab w:val="left" w:pos="3855"/>
        </w:tabs>
        <w:spacing w:line="259" w:lineRule="auto"/>
        <w:rPr>
          <w:rFonts w:ascii="Arial" w:hAnsi="Arial" w:eastAsia="Arial" w:cs="Arial"/>
          <w:i w:val="1"/>
          <w:iCs w:val="1"/>
          <w:sz w:val="28"/>
          <w:szCs w:val="28"/>
        </w:rPr>
      </w:pPr>
      <w:sdt>
        <w:sdtPr>
          <w:id w:val="746968863"/>
          <w:text/>
          <w:showingPlcHdr/>
          <w:placeholder>
            <w:docPart w:val="31720401894646A3ADED8AE5DE120D61"/>
          </w:placeholder>
          <w:rPr>
            <w:rFonts w:ascii="Arial" w:hAnsi="Arial" w:eastAsia="Arial" w:cs="Arial"/>
            <w:sz w:val="28"/>
            <w:szCs w:val="28"/>
          </w:rPr>
        </w:sdtPr>
        <w:sdtContent>
          <w:r w:rsidRPr="6F2902BA" w:rsidR="0ADF34F3">
            <w:rPr>
              <w:rStyle w:val="Platshllartext"/>
              <w:rFonts w:ascii="Arial" w:hAnsi="Arial" w:eastAsia="Arial" w:cs="Arial"/>
              <w:sz w:val="28"/>
              <w:szCs w:val="28"/>
            </w:rPr>
            <w:t>Klicka här för att ange text.</w:t>
          </w:r>
        </w:sdtContent>
        <w:sdtEndPr>
          <w:rPr>
            <w:rFonts w:ascii="Arial" w:hAnsi="Arial" w:eastAsia="Arial" w:cs="Arial"/>
            <w:sz w:val="28"/>
            <w:szCs w:val="28"/>
          </w:rPr>
        </w:sdtEndPr>
      </w:sdt>
    </w:p>
    <w:p w:rsidRPr="00250B12" w:rsidR="005303C7" w:rsidP="6F2902BA" w:rsidRDefault="005303C7" w14:paraId="49E15760" w14:textId="77777777">
      <w:pPr>
        <w:pStyle w:val="Normal"/>
        <w:tabs>
          <w:tab w:val="left" w:leader="none" w:pos="3855"/>
        </w:tabs>
      </w:pPr>
    </w:p>
    <w:p w:rsidRPr="00250B12" w:rsidR="005303C7" w:rsidP="6F2902BA" w:rsidRDefault="138A198E" w14:paraId="4A405AA6" w14:textId="3A51CCB6">
      <w:pPr>
        <w:pStyle w:val="Heading3"/>
        <w:tabs>
          <w:tab w:val="left" w:leader="none" w:pos="3855"/>
        </w:tabs>
        <w:rPr>
          <w:rFonts w:ascii="Arial" w:hAnsi="Arial" w:eastAsia="Arial" w:cs="Arial"/>
          <w:b w:val="1"/>
          <w:bCs w:val="1"/>
          <w:sz w:val="28"/>
          <w:szCs w:val="28"/>
        </w:rPr>
      </w:pPr>
      <w:r w:rsidR="138A198E">
        <w:rPr/>
        <w:t>Ungefärlig l</w:t>
      </w:r>
      <w:r w:rsidR="4A5BE4F7">
        <w:rPr/>
        <w:t xml:space="preserve">ängd på </w:t>
      </w:r>
      <w:r w:rsidR="7183E991">
        <w:rPr/>
        <w:t>filmen/filmerna</w:t>
      </w:r>
    </w:p>
    <w:p w:rsidRPr="00250B12" w:rsidR="005303C7" w:rsidP="6F2902BA" w:rsidRDefault="138A198E" w14:paraId="64E1CC66" w14:textId="24F59DC5">
      <w:pPr>
        <w:tabs>
          <w:tab w:val="left" w:pos="3855"/>
        </w:tabs>
        <w:spacing/>
        <w:contextualSpacing w:val="1"/>
        <w:rPr>
          <w:rFonts w:ascii="Arial" w:hAnsi="Arial" w:eastAsia="Arial" w:cs="Arial"/>
          <w:b w:val="1"/>
          <w:bCs w:val="1"/>
          <w:sz w:val="28"/>
          <w:szCs w:val="28"/>
        </w:rPr>
      </w:pPr>
      <w:sdt>
        <w:sdtPr>
          <w:id w:val="583807861"/>
          <w:text/>
          <w:showingPlcHdr/>
          <w:placeholder>
            <w:docPart w:val="8700A0321B48B840872AA4FD72D2C42D"/>
          </w:placeholder>
          <w:rPr>
            <w:rFonts w:ascii="Arial" w:hAnsi="Arial" w:eastAsia="Arial" w:cs="Arial"/>
            <w:sz w:val="28"/>
            <w:szCs w:val="28"/>
          </w:rPr>
        </w:sdtPr>
        <w:sdtContent>
          <w:r w:rsidRPr="6F2902BA" w:rsidR="2A0C1A3C">
            <w:rPr>
              <w:rStyle w:val="Platshllartext"/>
              <w:rFonts w:ascii="Arial" w:hAnsi="Arial" w:eastAsia="Arial" w:cs="Arial"/>
              <w:sz w:val="28"/>
              <w:szCs w:val="28"/>
            </w:rPr>
            <w:t>Klicka här för att ange text.</w:t>
          </w:r>
        </w:sdtContent>
        <w:sdtEndPr>
          <w:rPr>
            <w:rFonts w:ascii="Arial" w:hAnsi="Arial" w:eastAsia="Arial" w:cs="Arial"/>
            <w:sz w:val="28"/>
            <w:szCs w:val="28"/>
          </w:rPr>
        </w:sdtEndPr>
      </w:sdt>
    </w:p>
    <w:p w:rsidRPr="00250B12" w:rsidR="005303C7" w:rsidP="6F2902BA" w:rsidRDefault="005303C7" w14:paraId="456B4CAE" w14:textId="77777777">
      <w:pPr>
        <w:pStyle w:val="Normal"/>
        <w:tabs>
          <w:tab w:val="left" w:leader="none" w:pos="3855"/>
        </w:tabs>
      </w:pPr>
    </w:p>
    <w:p w:rsidR="003C2A0C" w:rsidP="6F2902BA" w:rsidRDefault="4A5BE4F7" w14:paraId="02DD036C" w14:textId="04E21885">
      <w:pPr>
        <w:pStyle w:val="Heading3"/>
        <w:tabs>
          <w:tab w:val="left" w:leader="none" w:pos="3855"/>
        </w:tabs>
        <w:rPr>
          <w:rFonts w:ascii="Arial" w:hAnsi="Arial" w:eastAsia="Arial" w:cs="Arial"/>
          <w:b w:val="1"/>
          <w:bCs w:val="1"/>
          <w:sz w:val="28"/>
          <w:szCs w:val="28"/>
        </w:rPr>
      </w:pPr>
      <w:r w:rsidR="4A5BE4F7">
        <w:rPr/>
        <w:t>Datum, tidpunkt och ort</w:t>
      </w:r>
      <w:r w:rsidR="3194B7A8">
        <w:rPr/>
        <w:t xml:space="preserve"> för inspelning</w:t>
      </w:r>
    </w:p>
    <w:p w:rsidR="003C2A0C" w:rsidP="1F7C4692" w:rsidRDefault="4A5BE4F7" w14:paraId="39361565" w14:textId="3881F42B">
      <w:pPr>
        <w:tabs>
          <w:tab w:val="left" w:pos="3855"/>
        </w:tabs>
        <w:spacing/>
        <w:contextualSpacing w:val="1"/>
        <w:rPr>
          <w:rFonts w:ascii="Arial" w:hAnsi="Arial" w:eastAsia="Arial" w:cs="Arial"/>
          <w:b w:val="1"/>
          <w:bCs w:val="1"/>
          <w:sz w:val="28"/>
          <w:szCs w:val="28"/>
        </w:rPr>
      </w:pPr>
      <w:sdt>
        <w:sdtPr>
          <w:id w:val="1609032427"/>
          <w:text/>
          <w:showingPlcHdr/>
          <w:placeholder>
            <w:docPart w:val="676AB2441A5642C0A8F8E2BE0BF84AFF"/>
          </w:placeholder>
          <w:rPr>
            <w:rFonts w:ascii="Arial" w:hAnsi="Arial" w:eastAsia="Arial" w:cs="Arial"/>
            <w:sz w:val="28"/>
            <w:szCs w:val="28"/>
          </w:rPr>
        </w:sdtPr>
        <w:sdtContent>
          <w:r w:rsidRPr="6F2902BA" w:rsidR="25C84098">
            <w:rPr>
              <w:rStyle w:val="Platshllartext"/>
              <w:rFonts w:ascii="Arial" w:hAnsi="Arial" w:eastAsia="Arial" w:cs="Arial"/>
              <w:sz w:val="28"/>
              <w:szCs w:val="28"/>
            </w:rPr>
            <w:t>Klicka här för att ange text.</w:t>
          </w:r>
        </w:sdtContent>
        <w:sdtEndPr>
          <w:rPr>
            <w:rFonts w:ascii="Arial" w:hAnsi="Arial" w:eastAsia="Arial" w:cs="Arial"/>
            <w:sz w:val="28"/>
            <w:szCs w:val="28"/>
          </w:rPr>
        </w:sdtEndPr>
      </w:sdt>
    </w:p>
    <w:p w:rsidR="003C2A0C" w:rsidP="6F2902BA" w:rsidRDefault="4A5BE4F7" w14:paraId="529BF1E4" w14:textId="313B2AF7">
      <w:pPr>
        <w:pStyle w:val="Normal"/>
        <w:tabs>
          <w:tab w:val="left" w:leader="none" w:pos="3855"/>
        </w:tabs>
      </w:pPr>
    </w:p>
    <w:p w:rsidR="34DB9E37" w:rsidP="6F2902BA" w:rsidRDefault="34DB9E37" w14:paraId="779C9B02" w14:textId="306946FE">
      <w:pPr>
        <w:pStyle w:val="Heading3"/>
        <w:tabs>
          <w:tab w:val="left" w:leader="none" w:pos="3855"/>
        </w:tabs>
      </w:pPr>
      <w:r w:rsidR="34DB9E37">
        <w:rPr/>
        <w:t>Plattform för publicering</w:t>
      </w:r>
    </w:p>
    <w:p w:rsidR="34DB9E37" w:rsidP="6F2902BA" w:rsidRDefault="34DB9E37" w14:paraId="4B4E8B88" w14:textId="4857763C">
      <w:pPr>
        <w:pStyle w:val="Normal"/>
        <w:tabs>
          <w:tab w:val="left" w:leader="none" w:pos="3855"/>
        </w:tabs>
        <w:spacing/>
        <w:contextualSpacing w:val="1"/>
      </w:pPr>
      <w:sdt>
        <w:sdtPr>
          <w:id w:val="238853519"/>
          <w:text/>
          <w:showingPlcHdr/>
          <w:placeholder>
            <w:docPart w:val="275A24C67F9340539179390524526CC3"/>
          </w:placeholder>
          <w:rPr>
            <w:rFonts w:ascii="Arial" w:hAnsi="Arial" w:eastAsia="Arial" w:cs="Arial"/>
            <w:sz w:val="28"/>
            <w:szCs w:val="28"/>
          </w:rPr>
        </w:sdtPr>
        <w:sdtContent>
          <w:r w:rsidRPr="6F2902BA" w:rsidR="34DB9E37">
            <w:rPr>
              <w:rStyle w:val="Platshllartext"/>
              <w:rFonts w:ascii="Arial" w:hAnsi="Arial" w:eastAsia="Arial" w:cs="Arial"/>
              <w:sz w:val="28"/>
              <w:szCs w:val="28"/>
            </w:rPr>
            <w:t>Klicka här för att ange text.</w:t>
          </w:r>
        </w:sdtContent>
        <w:sdtEndPr>
          <w:rPr>
            <w:rFonts w:ascii="Arial" w:hAnsi="Arial" w:eastAsia="Arial" w:cs="Arial"/>
            <w:sz w:val="28"/>
            <w:szCs w:val="28"/>
          </w:rPr>
        </w:sdtEndPr>
      </w:sdt>
    </w:p>
    <w:p w:rsidR="6F2902BA" w:rsidP="6F2902BA" w:rsidRDefault="6F2902BA" w14:paraId="68773295" w14:textId="12CBDBD8">
      <w:pPr>
        <w:pStyle w:val="Normal"/>
        <w:tabs>
          <w:tab w:val="left" w:leader="none" w:pos="3855"/>
        </w:tabs>
      </w:pPr>
    </w:p>
    <w:p w:rsidR="5A1E326E" w:rsidP="6F2902BA" w:rsidRDefault="00DF37A8" w14:paraId="517BB167" w14:textId="1FEC27AF">
      <w:pPr>
        <w:pStyle w:val="Heading3"/>
        <w:tabs>
          <w:tab w:val="left" w:leader="none" w:pos="3855"/>
        </w:tabs>
        <w:rPr>
          <w:rFonts w:ascii="Arial" w:hAnsi="Arial" w:eastAsia="Arial" w:cs="Arial"/>
          <w:b w:val="1"/>
          <w:bCs w:val="1"/>
          <w:sz w:val="28"/>
          <w:szCs w:val="28"/>
        </w:rPr>
      </w:pPr>
      <w:r w:rsidR="5A1E326E">
        <w:rPr/>
        <w:t>Vilka delar vill du ha hjälp med av oss?</w:t>
      </w:r>
    </w:p>
    <w:p w:rsidR="5A1E326E" w:rsidP="6F2902BA" w:rsidRDefault="00DF37A8" w14:paraId="6664E629" w14:textId="7D01C067">
      <w:pPr>
        <w:pStyle w:val="Normal"/>
        <w:tabs>
          <w:tab w:val="left" w:leader="none" w:pos="3855"/>
        </w:tabs>
      </w:pPr>
    </w:p>
    <w:p w:rsidR="5A1E326E" w:rsidP="6F2902BA" w:rsidRDefault="00DF37A8" w14:paraId="60FCBE90" w14:textId="343CFE9B">
      <w:pPr>
        <w:pStyle w:val="Normal"/>
        <w:spacing/>
        <w:contextualSpacing w:val="1"/>
        <w:rPr>
          <w:rFonts w:ascii="Arial" w:hAnsi="Arial" w:eastAsia="Arial" w:cs="Arial"/>
          <w:sz w:val="28"/>
          <w:szCs w:val="28"/>
        </w:rPr>
      </w:pPr>
      <w:sdt>
        <w:sdtPr>
          <w:id w:val="971296466"/>
          <w14:checkbox>
            <w14:checked w14:val="0"/>
            <w14:checkedState w14:val="2612" w14:font="MS Gothic"/>
            <w14:uncheckedState w14:val="2610" w14:font="MS Gothic"/>
          </w14:checkbox>
          <w:rPr>
            <w:rFonts w:ascii="Arial" w:hAnsi="Arial" w:eastAsia="Arial" w:cs="Arial"/>
            <w:sz w:val="28"/>
            <w:szCs w:val="28"/>
          </w:rPr>
        </w:sdtPr>
        <w:sdtContent>
          <w:r w:rsidRPr="6F2902BA" w:rsidR="2E4E74D9">
            <w:rPr>
              <w:rFonts w:ascii="Arial" w:hAnsi="Arial" w:eastAsia="Arial" w:cs="Arial"/>
              <w:sz w:val="28"/>
              <w:szCs w:val="28"/>
            </w:rPr>
            <w:t>☐</w:t>
          </w:r>
        </w:sdtContent>
        <w:sdtEndPr>
          <w:rPr>
            <w:rFonts w:ascii="Arial" w:hAnsi="Arial" w:eastAsia="Arial" w:cs="Arial"/>
            <w:sz w:val="28"/>
            <w:szCs w:val="28"/>
          </w:rPr>
        </w:sdtEndPr>
      </w:sdt>
      <w:r w:rsidRPr="6F2902BA" w:rsidR="2E4E74D9">
        <w:rPr>
          <w:rFonts w:ascii="Arial" w:hAnsi="Arial" w:eastAsia="Arial" w:cs="Arial"/>
          <w:sz w:val="28"/>
          <w:szCs w:val="28"/>
        </w:rPr>
        <w:t xml:space="preserve">  </w:t>
      </w:r>
      <w:r w:rsidRPr="6F2902BA" w:rsidR="5A1E326E">
        <w:rPr>
          <w:rFonts w:ascii="Arial" w:hAnsi="Arial" w:eastAsia="Arial" w:cs="Arial"/>
          <w:sz w:val="28"/>
          <w:szCs w:val="28"/>
        </w:rPr>
        <w:t>Förarbete (manus, manusbearbetning</w:t>
      </w:r>
      <w:r w:rsidRPr="6F2902BA" w:rsidR="27734418">
        <w:rPr>
          <w:rFonts w:ascii="Arial" w:hAnsi="Arial" w:eastAsia="Arial" w:cs="Arial"/>
          <w:sz w:val="28"/>
          <w:szCs w:val="28"/>
        </w:rPr>
        <w:t xml:space="preserve">, bildmanus </w:t>
      </w:r>
      <w:r w:rsidRPr="6F2902BA" w:rsidR="27734418">
        <w:rPr>
          <w:rFonts w:ascii="Arial" w:hAnsi="Arial" w:eastAsia="Arial" w:cs="Arial"/>
          <w:sz w:val="28"/>
          <w:szCs w:val="28"/>
        </w:rPr>
        <w:t>etc</w:t>
      </w:r>
      <w:r w:rsidRPr="6F2902BA" w:rsidR="464CD1A8">
        <w:rPr>
          <w:rFonts w:ascii="Arial" w:hAnsi="Arial" w:eastAsia="Arial" w:cs="Arial"/>
          <w:sz w:val="28"/>
          <w:szCs w:val="28"/>
        </w:rPr>
        <w:t>.</w:t>
      </w:r>
      <w:r w:rsidRPr="6F2902BA" w:rsidR="27734418">
        <w:rPr>
          <w:rFonts w:ascii="Arial" w:hAnsi="Arial" w:eastAsia="Arial" w:cs="Arial"/>
          <w:sz w:val="28"/>
          <w:szCs w:val="28"/>
        </w:rPr>
        <w:t>)</w:t>
      </w:r>
    </w:p>
    <w:p w:rsidR="5A1E326E" w:rsidP="6F2902BA" w:rsidRDefault="5A1E326E" w14:paraId="01686521" w14:textId="713C9D1B">
      <w:pPr>
        <w:spacing/>
        <w:contextualSpacing w:val="1"/>
        <w:rPr>
          <w:rFonts w:ascii="Arial" w:hAnsi="Arial" w:eastAsia="Arial" w:cs="Arial"/>
          <w:i w:val="1"/>
          <w:iCs w:val="1"/>
          <w:sz w:val="28"/>
          <w:szCs w:val="28"/>
        </w:rPr>
      </w:pPr>
      <w:sdt>
        <w:sdtPr>
          <w:id w:val="307997677"/>
          <w14:checkbox>
            <w14:checked w14:val="0"/>
            <w14:checkedState w14:val="2612" w14:font="MS Gothic"/>
            <w14:uncheckedState w14:val="2610" w14:font="MS Gothic"/>
          </w14:checkbox>
          <w:rPr>
            <w:rFonts w:ascii="Arial" w:hAnsi="Arial" w:eastAsia="Arial" w:cs="Arial"/>
            <w:sz w:val="28"/>
            <w:szCs w:val="28"/>
          </w:rPr>
        </w:sdtPr>
        <w:sdtContent>
          <w:r w:rsidRPr="6F2902BA" w:rsidR="5A1E326E">
            <w:rPr>
              <w:rFonts w:ascii="Arial" w:hAnsi="Arial" w:eastAsia="Arial" w:cs="Arial"/>
              <w:sz w:val="28"/>
              <w:szCs w:val="28"/>
            </w:rPr>
            <w:t>☐</w:t>
          </w:r>
        </w:sdtContent>
        <w:sdtEndPr>
          <w:rPr>
            <w:rFonts w:ascii="Arial" w:hAnsi="Arial" w:eastAsia="Arial" w:cs="Arial"/>
            <w:sz w:val="28"/>
            <w:szCs w:val="28"/>
          </w:rPr>
        </w:sdtEndPr>
      </w:sdt>
      <w:r w:rsidRPr="6F2902BA" w:rsidR="5A1E326E">
        <w:rPr>
          <w:rFonts w:ascii="Arial" w:hAnsi="Arial" w:eastAsia="Arial" w:cs="Arial"/>
          <w:sz w:val="28"/>
          <w:szCs w:val="28"/>
        </w:rPr>
        <w:t xml:space="preserve"> </w:t>
      </w:r>
      <w:r w:rsidRPr="6F2902BA" w:rsidR="2FD3EECC">
        <w:rPr>
          <w:rFonts w:ascii="Arial" w:hAnsi="Arial" w:eastAsia="Arial" w:cs="Arial"/>
          <w:sz w:val="28"/>
          <w:szCs w:val="28"/>
        </w:rPr>
        <w:t xml:space="preserve"> </w:t>
      </w:r>
      <w:r w:rsidRPr="6F2902BA" w:rsidR="0E45F0AC">
        <w:rPr>
          <w:rFonts w:ascii="Arial" w:hAnsi="Arial" w:eastAsia="Arial" w:cs="Arial"/>
          <w:sz w:val="28"/>
          <w:szCs w:val="28"/>
        </w:rPr>
        <w:t>Inspelning</w:t>
      </w:r>
    </w:p>
    <w:p w:rsidR="63515F70" w:rsidP="6F2902BA" w:rsidRDefault="63515F70" w14:paraId="32DF26B0" w14:textId="7C41DF4C">
      <w:pPr>
        <w:spacing/>
        <w:contextualSpacing w:val="1"/>
        <w:rPr>
          <w:rFonts w:ascii="Arial" w:hAnsi="Arial" w:eastAsia="Arial" w:cs="Arial"/>
          <w:i w:val="1"/>
          <w:iCs w:val="1"/>
          <w:sz w:val="28"/>
          <w:szCs w:val="28"/>
        </w:rPr>
      </w:pPr>
      <w:sdt>
        <w:sdtPr>
          <w:id w:val="119171644"/>
          <w14:checkbox>
            <w14:checked w14:val="0"/>
            <w14:checkedState w14:val="2612" w14:font="MS Gothic"/>
            <w14:uncheckedState w14:val="2610" w14:font="MS Gothic"/>
          </w14:checkbox>
          <w:rPr>
            <w:rFonts w:ascii="Arial" w:hAnsi="Arial" w:eastAsia="Arial" w:cs="Arial"/>
            <w:sz w:val="28"/>
            <w:szCs w:val="28"/>
          </w:rPr>
        </w:sdtPr>
        <w:sdtContent>
          <w:r w:rsidRPr="6F2902BA" w:rsidR="63515F70">
            <w:rPr>
              <w:rFonts w:ascii="Arial" w:hAnsi="Arial" w:eastAsia="Arial" w:cs="Arial"/>
              <w:sz w:val="28"/>
              <w:szCs w:val="28"/>
            </w:rPr>
            <w:t>☐</w:t>
          </w:r>
        </w:sdtContent>
        <w:sdtEndPr>
          <w:rPr>
            <w:rFonts w:ascii="Arial" w:hAnsi="Arial" w:eastAsia="Arial" w:cs="Arial"/>
            <w:sz w:val="28"/>
            <w:szCs w:val="28"/>
          </w:rPr>
        </w:sdtEndPr>
      </w:sdt>
      <w:r w:rsidRPr="6F2902BA" w:rsidR="63515F70">
        <w:rPr>
          <w:rFonts w:ascii="Arial" w:hAnsi="Arial" w:eastAsia="Arial" w:cs="Arial"/>
          <w:sz w:val="28"/>
          <w:szCs w:val="28"/>
        </w:rPr>
        <w:t xml:space="preserve"> </w:t>
      </w:r>
      <w:r w:rsidRPr="6F2902BA" w:rsidR="53513DA3">
        <w:rPr>
          <w:rFonts w:ascii="Arial" w:hAnsi="Arial" w:eastAsia="Arial" w:cs="Arial"/>
          <w:sz w:val="28"/>
          <w:szCs w:val="28"/>
        </w:rPr>
        <w:t xml:space="preserve"> </w:t>
      </w:r>
      <w:r w:rsidRPr="6F2902BA" w:rsidR="63515F70">
        <w:rPr>
          <w:rFonts w:ascii="Arial" w:hAnsi="Arial" w:eastAsia="Arial" w:cs="Arial"/>
          <w:sz w:val="28"/>
          <w:szCs w:val="28"/>
        </w:rPr>
        <w:t xml:space="preserve">Efterbearbetning (klippning, redigering, grafik </w:t>
      </w:r>
      <w:r w:rsidRPr="6F2902BA" w:rsidR="63515F70">
        <w:rPr>
          <w:rFonts w:ascii="Arial" w:hAnsi="Arial" w:eastAsia="Arial" w:cs="Arial"/>
          <w:sz w:val="28"/>
          <w:szCs w:val="28"/>
        </w:rPr>
        <w:t>etc</w:t>
      </w:r>
      <w:r w:rsidRPr="6F2902BA" w:rsidR="7B28607B">
        <w:rPr>
          <w:rFonts w:ascii="Arial" w:hAnsi="Arial" w:eastAsia="Arial" w:cs="Arial"/>
          <w:sz w:val="28"/>
          <w:szCs w:val="28"/>
        </w:rPr>
        <w:t>.</w:t>
      </w:r>
      <w:r w:rsidRPr="6F2902BA" w:rsidR="63515F70">
        <w:rPr>
          <w:rFonts w:ascii="Arial" w:hAnsi="Arial" w:eastAsia="Arial" w:cs="Arial"/>
          <w:sz w:val="28"/>
          <w:szCs w:val="28"/>
        </w:rPr>
        <w:t>)</w:t>
      </w:r>
    </w:p>
    <w:p w:rsidR="63515F70" w:rsidP="6F2902BA" w:rsidRDefault="63515F70" w14:paraId="65E035D2" w14:textId="02710B18">
      <w:pPr>
        <w:tabs>
          <w:tab w:val="left" w:leader="none" w:pos="3855"/>
        </w:tabs>
        <w:spacing/>
        <w:contextualSpacing w:val="1"/>
        <w:rPr>
          <w:rFonts w:ascii="Arial" w:hAnsi="Arial" w:eastAsia="Arial" w:cs="Arial"/>
          <w:sz w:val="28"/>
          <w:szCs w:val="28"/>
        </w:rPr>
      </w:pPr>
      <w:sdt>
        <w:sdtPr>
          <w:id w:val="1526854487"/>
          <w14:checkbox>
            <w14:checked w14:val="0"/>
            <w14:checkedState w14:val="2612" w14:font="MS Gothic"/>
            <w14:uncheckedState w14:val="2610" w14:font="MS Gothic"/>
          </w14:checkbox>
          <w:rPr>
            <w:rFonts w:ascii="Arial" w:hAnsi="Arial" w:eastAsia="Arial" w:cs="Arial"/>
            <w:sz w:val="28"/>
            <w:szCs w:val="28"/>
          </w:rPr>
        </w:sdtPr>
        <w:sdtContent>
          <w:r w:rsidRPr="6F2902BA" w:rsidR="63515F70">
            <w:rPr>
              <w:rFonts w:ascii="Arial" w:hAnsi="Arial" w:eastAsia="Arial" w:cs="Arial"/>
              <w:sz w:val="28"/>
              <w:szCs w:val="28"/>
            </w:rPr>
            <w:t>☐</w:t>
          </w:r>
        </w:sdtContent>
        <w:sdtEndPr>
          <w:rPr>
            <w:rFonts w:ascii="Arial" w:hAnsi="Arial" w:eastAsia="Arial" w:cs="Arial"/>
            <w:sz w:val="28"/>
            <w:szCs w:val="28"/>
          </w:rPr>
        </w:sdtEndPr>
      </w:sdt>
      <w:r w:rsidRPr="6F2902BA" w:rsidR="63515F70">
        <w:rPr>
          <w:rFonts w:ascii="Arial" w:hAnsi="Arial" w:eastAsia="Arial" w:cs="Arial"/>
          <w:sz w:val="28"/>
          <w:szCs w:val="28"/>
        </w:rPr>
        <w:t xml:space="preserve"> </w:t>
      </w:r>
      <w:r w:rsidRPr="6F2902BA" w:rsidR="53513DA3">
        <w:rPr>
          <w:rFonts w:ascii="Arial" w:hAnsi="Arial" w:eastAsia="Arial" w:cs="Arial"/>
          <w:sz w:val="28"/>
          <w:szCs w:val="28"/>
        </w:rPr>
        <w:t xml:space="preserve"> </w:t>
      </w:r>
      <w:r w:rsidRPr="6F2902BA" w:rsidR="63515F70">
        <w:rPr>
          <w:rFonts w:ascii="Arial" w:hAnsi="Arial" w:eastAsia="Arial" w:cs="Arial"/>
          <w:sz w:val="28"/>
          <w:szCs w:val="28"/>
        </w:rPr>
        <w:t>Generera undertext (översättning står du som beställare själv för)</w:t>
      </w:r>
    </w:p>
    <w:p w:rsidR="3B380CFA" w:rsidP="6F2902BA" w:rsidRDefault="3B380CFA" w14:paraId="51476867" w14:textId="0D71970A">
      <w:pPr>
        <w:pStyle w:val="Normal"/>
        <w:tabs>
          <w:tab w:val="left" w:leader="none" w:pos="3855"/>
        </w:tabs>
        <w:spacing/>
        <w:contextualSpacing w:val="1"/>
        <w:rPr>
          <w:rFonts w:ascii="Arial" w:hAnsi="Arial" w:eastAsia="Arial" w:cs="Arial"/>
          <w:sz w:val="28"/>
          <w:szCs w:val="28"/>
        </w:rPr>
      </w:pPr>
      <w:sdt>
        <w:sdtPr>
          <w:id w:val="1758706434"/>
          <w14:checkbox>
            <w14:checked w14:val="0"/>
            <w14:checkedState w14:val="2612" w14:font="MS Gothic"/>
            <w14:uncheckedState w14:val="2610" w14:font="MS Gothic"/>
          </w14:checkbox>
          <w:rPr>
            <w:rFonts w:ascii="Arial" w:hAnsi="Arial" w:eastAsia="Arial" w:cs="Arial"/>
            <w:sz w:val="28"/>
            <w:szCs w:val="28"/>
          </w:rPr>
        </w:sdtPr>
        <w:sdtContent>
          <w:r w:rsidRPr="6F2902BA" w:rsidR="3B380CFA">
            <w:rPr>
              <w:rFonts w:ascii="Arial" w:hAnsi="Arial" w:eastAsia="Arial" w:cs="Arial"/>
              <w:sz w:val="28"/>
              <w:szCs w:val="28"/>
            </w:rPr>
            <w:t>☐</w:t>
          </w:r>
        </w:sdtContent>
        <w:sdtEndPr>
          <w:rPr>
            <w:rFonts w:ascii="Arial" w:hAnsi="Arial" w:eastAsia="Arial" w:cs="Arial"/>
            <w:sz w:val="28"/>
            <w:szCs w:val="28"/>
          </w:rPr>
        </w:sdtEndPr>
      </w:sdt>
      <w:r w:rsidRPr="6F2902BA" w:rsidR="3B380CFA">
        <w:rPr>
          <w:rFonts w:ascii="Arial" w:hAnsi="Arial" w:eastAsia="Arial" w:cs="Arial"/>
          <w:sz w:val="28"/>
          <w:szCs w:val="28"/>
        </w:rPr>
        <w:t xml:space="preserve">  </w:t>
      </w:r>
      <w:r w:rsidRPr="6F2902BA" w:rsidR="63515F70">
        <w:rPr>
          <w:rFonts w:ascii="Arial" w:hAnsi="Arial" w:eastAsia="Arial" w:cs="Arial"/>
          <w:sz w:val="28"/>
          <w:szCs w:val="28"/>
        </w:rPr>
        <w:t>Distribution</w:t>
      </w:r>
    </w:p>
    <w:p w:rsidR="6F2902BA" w:rsidP="6F2902BA" w:rsidRDefault="6F2902BA" w14:paraId="1B18E430" w14:textId="3EA7A58D">
      <w:pPr>
        <w:pStyle w:val="Normal"/>
        <w:tabs>
          <w:tab w:val="left" w:leader="none" w:pos="3855"/>
        </w:tabs>
      </w:pPr>
    </w:p>
    <w:p w:rsidR="4F971B7C" w:rsidP="6F2902BA" w:rsidRDefault="4F971B7C" w14:paraId="12E2736E" w14:textId="1D1254E8">
      <w:pPr>
        <w:pStyle w:val="Heading2"/>
        <w:tabs>
          <w:tab w:val="left" w:leader="none" w:pos="3855"/>
        </w:tabs>
      </w:pPr>
      <w:r w:rsidR="4F971B7C">
        <w:rPr/>
        <w:t>Uppgifter om filmen/filmerna</w:t>
      </w:r>
    </w:p>
    <w:p w:rsidRPr="00250B12" w:rsidR="00A45FB4" w:rsidP="6F2902BA" w:rsidRDefault="00A45FB4" w14:paraId="3D032E71" w14:textId="77777777">
      <w:pPr>
        <w:pStyle w:val="Normal"/>
        <w:tabs>
          <w:tab w:val="left" w:leader="none" w:pos="3855"/>
        </w:tabs>
      </w:pPr>
    </w:p>
    <w:p w:rsidRPr="00250B12" w:rsidR="00195A96" w:rsidP="6F2902BA" w:rsidRDefault="5E66C828" w14:paraId="5A76097B" w14:textId="7304D12D">
      <w:pPr>
        <w:pStyle w:val="Heading3"/>
        <w:tabs>
          <w:tab w:val="left" w:leader="none" w:pos="3855"/>
        </w:tabs>
        <w:rPr>
          <w:rFonts w:ascii="Arial" w:hAnsi="Arial" w:eastAsia="Arial" w:cs="Arial"/>
          <w:sz w:val="28"/>
          <w:szCs w:val="28"/>
        </w:rPr>
      </w:pPr>
      <w:r w:rsidR="5E66C828">
        <w:rPr/>
        <w:t>Bakgrund</w:t>
      </w:r>
      <w:r w:rsidR="43424DA0">
        <w:rPr/>
        <w:t xml:space="preserve"> – </w:t>
      </w:r>
      <w:r w:rsidR="60D5C5AC">
        <w:rPr/>
        <w:t xml:space="preserve">problemställning, idén bakom </w:t>
      </w:r>
      <w:r w:rsidR="7183E991">
        <w:rPr/>
        <w:t>filmen/filmerna</w:t>
      </w:r>
      <w:r w:rsidR="60D5C5AC">
        <w:rPr/>
        <w:t xml:space="preserve">, sammanhang, kontext för </w:t>
      </w:r>
      <w:r w:rsidR="7183E991">
        <w:rPr/>
        <w:t>filmen/filmerna</w:t>
      </w:r>
      <w:r w:rsidR="60D5C5AC">
        <w:rPr/>
        <w:t xml:space="preserve"> </w:t>
      </w:r>
    </w:p>
    <w:p w:rsidRPr="00250B12" w:rsidR="00A45FB4" w:rsidP="0615D53A" w:rsidRDefault="00DF37A8" w14:paraId="70AA7F14" w14:textId="36F119C2">
      <w:pPr>
        <w:tabs>
          <w:tab w:val="left" w:pos="3855"/>
        </w:tabs>
        <w:contextualSpacing/>
        <w:rPr>
          <w:rFonts w:ascii="Arial" w:hAnsi="Arial" w:eastAsia="Arial" w:cs="Arial"/>
          <w:sz w:val="28"/>
          <w:szCs w:val="28"/>
        </w:rPr>
      </w:pPr>
      <w:sdt>
        <w:sdtPr>
          <w:rPr>
            <w:rFonts w:ascii="Arial" w:hAnsi="Arial" w:eastAsia="Arial" w:cs="Arial"/>
            <w:sz w:val="28"/>
            <w:szCs w:val="28"/>
          </w:rPr>
          <w:id w:val="1959369002"/>
          <w:placeholder>
            <w:docPart w:val="3D56B7DCCA7A4D42B8F28762E8C62970"/>
          </w:placeholder>
          <w:showingPlcHdr/>
          <w:text/>
        </w:sdtPr>
        <w:sdtEndPr/>
        <w:sdtContent>
          <w:r w:rsidRPr="0615D53A" w:rsidR="2A0C1A3C">
            <w:rPr>
              <w:rStyle w:val="Platshllartext"/>
              <w:rFonts w:ascii="Arial" w:hAnsi="Arial" w:eastAsia="Arial" w:cs="Arial"/>
              <w:sz w:val="28"/>
              <w:szCs w:val="28"/>
            </w:rPr>
            <w:t>Klicka här för att ange text.</w:t>
          </w:r>
        </w:sdtContent>
      </w:sdt>
    </w:p>
    <w:p w:rsidRPr="00250B12" w:rsidR="0087602B" w:rsidP="6F2902BA" w:rsidRDefault="0087602B" w14:paraId="57DA180D" w14:textId="77777777">
      <w:pPr>
        <w:pStyle w:val="Normal"/>
      </w:pPr>
    </w:p>
    <w:p w:rsidRPr="00250B12" w:rsidR="00195A96" w:rsidP="6F2902BA" w:rsidRDefault="43424DA0" w14:paraId="42E45A19" w14:textId="35B0E006">
      <w:pPr>
        <w:pStyle w:val="Heading3"/>
        <w:rPr>
          <w:rFonts w:ascii="Arial" w:hAnsi="Arial" w:eastAsia="Arial" w:cs="Arial"/>
          <w:sz w:val="28"/>
          <w:szCs w:val="28"/>
        </w:rPr>
      </w:pPr>
      <w:r w:rsidR="43424DA0">
        <w:rPr/>
        <w:t>Primär m</w:t>
      </w:r>
      <w:r w:rsidR="5E66C828">
        <w:rPr/>
        <w:t>ålgrupp</w:t>
      </w:r>
    </w:p>
    <w:p w:rsidRPr="00250B12" w:rsidR="009F42B0" w:rsidP="0615D53A" w:rsidRDefault="00DF37A8" w14:paraId="0AD8B64B" w14:textId="3E223F54">
      <w:pPr>
        <w:contextualSpacing/>
        <w:rPr>
          <w:rFonts w:ascii="Arial" w:hAnsi="Arial" w:eastAsia="Arial" w:cs="Arial"/>
          <w:sz w:val="28"/>
          <w:szCs w:val="28"/>
        </w:rPr>
      </w:pPr>
      <w:sdt>
        <w:sdtPr>
          <w:rPr>
            <w:rFonts w:ascii="Arial" w:hAnsi="Arial" w:eastAsia="Arial" w:cs="Arial"/>
            <w:sz w:val="28"/>
            <w:szCs w:val="28"/>
          </w:rPr>
          <w:id w:val="345680076"/>
          <w:placeholder>
            <w:docPart w:val="061F0F4F6C12914BB1DDE76AD03A541A"/>
          </w:placeholder>
          <w:showingPlcHdr/>
          <w:text/>
        </w:sdtPr>
        <w:sdtEndPr/>
        <w:sdtContent>
          <w:r w:rsidRPr="0615D53A" w:rsidR="2A0C1A3C">
            <w:rPr>
              <w:rStyle w:val="Platshllartext"/>
              <w:rFonts w:ascii="Arial" w:hAnsi="Arial" w:eastAsia="Arial" w:cs="Arial"/>
              <w:sz w:val="28"/>
              <w:szCs w:val="28"/>
            </w:rPr>
            <w:t>Klicka här för att ange text.</w:t>
          </w:r>
        </w:sdtContent>
      </w:sdt>
    </w:p>
    <w:p w:rsidRPr="00250B12" w:rsidR="0087602B" w:rsidP="6F2902BA" w:rsidRDefault="0087602B" w14:paraId="36D61BC3" w14:textId="77777777">
      <w:pPr>
        <w:pStyle w:val="Normal"/>
      </w:pPr>
    </w:p>
    <w:p w:rsidRPr="00250B12" w:rsidR="00A45FB4" w:rsidP="6F2902BA" w:rsidRDefault="5E66C828" w14:paraId="4EF3CA60" w14:textId="00F52418">
      <w:pPr>
        <w:pStyle w:val="Heading3"/>
        <w:rPr>
          <w:rFonts w:ascii="Arial" w:hAnsi="Arial" w:eastAsia="Arial" w:cs="Arial"/>
          <w:b w:val="1"/>
          <w:bCs w:val="1"/>
          <w:sz w:val="28"/>
          <w:szCs w:val="28"/>
        </w:rPr>
      </w:pPr>
      <w:r w:rsidR="5E66C828">
        <w:rPr/>
        <w:t>Syfte</w:t>
      </w:r>
      <w:r w:rsidR="43424DA0">
        <w:rPr/>
        <w:t xml:space="preserve"> och </w:t>
      </w:r>
      <w:r w:rsidR="414756BC">
        <w:rPr/>
        <w:t>mål</w:t>
      </w:r>
    </w:p>
    <w:p w:rsidRPr="00250B12" w:rsidR="009F42B0" w:rsidP="0615D53A" w:rsidRDefault="00DF37A8" w14:paraId="049CABBD" w14:textId="15B55840">
      <w:pPr>
        <w:contextualSpacing/>
        <w:rPr>
          <w:rFonts w:ascii="Arial" w:hAnsi="Arial" w:eastAsia="Arial" w:cs="Arial"/>
          <w:sz w:val="28"/>
          <w:szCs w:val="28"/>
        </w:rPr>
      </w:pPr>
      <w:sdt>
        <w:sdtPr>
          <w:rPr>
            <w:rFonts w:ascii="Arial" w:hAnsi="Arial" w:eastAsia="Arial" w:cs="Arial"/>
            <w:sz w:val="28"/>
            <w:szCs w:val="28"/>
          </w:rPr>
          <w:id w:val="743301142"/>
          <w:placeholder>
            <w:docPart w:val="2C7CA65B1D653D4C9FCB6999782119D4"/>
          </w:placeholder>
          <w:showingPlcHdr/>
          <w:text/>
        </w:sdtPr>
        <w:sdtEndPr/>
        <w:sdtContent>
          <w:r w:rsidRPr="0615D53A" w:rsidR="2A0C1A3C">
            <w:rPr>
              <w:rStyle w:val="Platshllartext"/>
              <w:rFonts w:ascii="Arial" w:hAnsi="Arial" w:eastAsia="Arial" w:cs="Arial"/>
              <w:sz w:val="28"/>
              <w:szCs w:val="28"/>
            </w:rPr>
            <w:t>Klicka här för att ange text.</w:t>
          </w:r>
        </w:sdtContent>
      </w:sdt>
    </w:p>
    <w:p w:rsidRPr="00250B12" w:rsidR="00E744A6" w:rsidP="6F2902BA" w:rsidRDefault="00E744A6" w14:paraId="207FF2CC" w14:textId="77777777">
      <w:pPr>
        <w:pStyle w:val="Normal"/>
      </w:pPr>
    </w:p>
    <w:p w:rsidRPr="00250B12" w:rsidR="0087602B" w:rsidP="6F2902BA" w:rsidRDefault="09BEB071" w14:paraId="097536F9" w14:textId="792BBE1C">
      <w:pPr>
        <w:pStyle w:val="Heading3"/>
        <w:rPr>
          <w:rFonts w:ascii="Arial" w:hAnsi="Arial" w:eastAsia="Arial" w:cs="Arial"/>
          <w:b w:val="1"/>
          <w:bCs w:val="1"/>
          <w:sz w:val="28"/>
          <w:szCs w:val="28"/>
        </w:rPr>
      </w:pPr>
      <w:r w:rsidR="09BEB071">
        <w:rPr/>
        <w:t xml:space="preserve">Beskriv </w:t>
      </w:r>
      <w:r w:rsidR="2DE59B11">
        <w:rPr/>
        <w:t>i</w:t>
      </w:r>
      <w:r w:rsidR="63A07634">
        <w:rPr/>
        <w:t>nnehåll</w:t>
      </w:r>
      <w:r w:rsidR="63A07634">
        <w:rPr/>
        <w:t xml:space="preserve"> </w:t>
      </w:r>
      <w:r w:rsidR="5EF39FCE">
        <w:rPr/>
        <w:t>eller</w:t>
      </w:r>
      <w:r w:rsidR="63A07634">
        <w:rPr/>
        <w:t xml:space="preserve"> nämn tre frågor som </w:t>
      </w:r>
      <w:r w:rsidR="7183E991">
        <w:rPr/>
        <w:t>filmen/filmerna</w:t>
      </w:r>
      <w:r w:rsidR="63A07634">
        <w:rPr/>
        <w:t xml:space="preserve"> besvarar</w:t>
      </w:r>
    </w:p>
    <w:p w:rsidRPr="00250B12" w:rsidR="00E744A6" w:rsidP="0615D53A" w:rsidRDefault="00DF37A8" w14:paraId="2B28147A" w14:textId="663142F6">
      <w:pPr>
        <w:contextualSpacing/>
        <w:rPr>
          <w:rFonts w:ascii="Arial" w:hAnsi="Arial" w:eastAsia="Arial" w:cs="Arial"/>
          <w:sz w:val="28"/>
          <w:szCs w:val="28"/>
        </w:rPr>
      </w:pPr>
      <w:sdt>
        <w:sdtPr>
          <w:rPr>
            <w:rFonts w:ascii="Arial" w:hAnsi="Arial" w:eastAsia="Arial" w:cs="Arial"/>
            <w:sz w:val="28"/>
            <w:szCs w:val="28"/>
          </w:rPr>
          <w:id w:val="2001529425"/>
          <w:placeholder>
            <w:docPart w:val="EA53702CD52E3340B5E768B975E2CB24"/>
          </w:placeholder>
          <w:showingPlcHdr/>
          <w:text/>
        </w:sdtPr>
        <w:sdtEndPr/>
        <w:sdtContent>
          <w:r w:rsidRPr="0615D53A" w:rsidR="63A07634">
            <w:rPr>
              <w:rStyle w:val="Platshllartext"/>
              <w:rFonts w:ascii="Arial" w:hAnsi="Arial" w:eastAsia="Arial" w:cs="Arial"/>
              <w:sz w:val="28"/>
              <w:szCs w:val="28"/>
            </w:rPr>
            <w:t>Klicka här för att ange text.</w:t>
          </w:r>
        </w:sdtContent>
      </w:sdt>
    </w:p>
    <w:p w:rsidRPr="00250B12" w:rsidR="007B6932" w:rsidP="6F2902BA" w:rsidRDefault="007B6932" w14:paraId="2A64446E" w14:textId="77777777">
      <w:pPr>
        <w:pStyle w:val="Normal"/>
      </w:pPr>
    </w:p>
    <w:p w:rsidR="577A09D6" w:rsidP="6F2902BA" w:rsidRDefault="577A09D6" w14:paraId="3A41EB33" w14:textId="1C250345">
      <w:pPr>
        <w:pStyle w:val="Heading3"/>
        <w:suppressLineNumbers w:val="0"/>
        <w:bidi w:val="0"/>
        <w:spacing w:before="0" w:beforeAutospacing="off" w:after="0" w:afterAutospacing="off" w:line="259" w:lineRule="auto"/>
        <w:ind w:left="0" w:right="0"/>
        <w:jc w:val="left"/>
      </w:pPr>
      <w:r w:rsidR="577A09D6">
        <w:rPr/>
        <w:t>Ska</w:t>
      </w:r>
      <w:r w:rsidR="5E66C828">
        <w:rPr/>
        <w:t xml:space="preserve"> </w:t>
      </w:r>
      <w:r w:rsidR="7183E991">
        <w:rPr/>
        <w:t>filmen/filmerna</w:t>
      </w:r>
      <w:r w:rsidR="5E66C828">
        <w:rPr/>
        <w:t xml:space="preserve"> innehålla </w:t>
      </w:r>
      <w:r w:rsidR="3418D8A3">
        <w:rPr/>
        <w:t xml:space="preserve">något av </w:t>
      </w:r>
      <w:r w:rsidR="5E66C828">
        <w:rPr/>
        <w:t>följande</w:t>
      </w:r>
      <w:r w:rsidR="098DC3E2">
        <w:rPr/>
        <w:t>?</w:t>
      </w:r>
    </w:p>
    <w:p w:rsidR="6F2902BA" w:rsidP="6F2902BA" w:rsidRDefault="6F2902BA" w14:paraId="1B06D82B" w14:textId="76519099">
      <w:pPr>
        <w:pStyle w:val="Normal"/>
      </w:pPr>
    </w:p>
    <w:p w:rsidR="7673B554" w:rsidP="6F2902BA" w:rsidRDefault="7673B554" w14:paraId="3E4954BF" w14:textId="5E49B518">
      <w:pPr>
        <w:spacing/>
        <w:contextualSpacing w:val="1"/>
        <w:rPr>
          <w:rFonts w:ascii="Arial" w:hAnsi="Arial" w:eastAsia="Arial" w:cs="Arial"/>
          <w:sz w:val="28"/>
          <w:szCs w:val="28"/>
        </w:rPr>
      </w:pPr>
      <w:sdt>
        <w:sdtPr>
          <w:id w:val="147822372"/>
          <w14:checkbox>
            <w14:checked w14:val="0"/>
            <w14:checkedState w14:val="2612" w14:font="MS Gothic"/>
            <w14:uncheckedState w14:val="2610" w14:font="MS Gothic"/>
          </w14:checkbox>
          <w:rPr>
            <w:rFonts w:ascii="Arial" w:hAnsi="Arial" w:eastAsia="Arial" w:cs="Arial"/>
            <w:sz w:val="28"/>
            <w:szCs w:val="28"/>
          </w:rPr>
        </w:sdtPr>
        <w:sdtContent>
          <w:r w:rsidRPr="6F2902BA" w:rsidR="7673B554">
            <w:rPr>
              <w:rFonts w:ascii="Arial" w:hAnsi="Arial" w:eastAsia="Arial" w:cs="Arial"/>
              <w:sz w:val="28"/>
              <w:szCs w:val="28"/>
            </w:rPr>
            <w:t>☐</w:t>
          </w:r>
        </w:sdtContent>
        <w:sdtEndPr>
          <w:rPr>
            <w:rFonts w:ascii="Arial" w:hAnsi="Arial" w:eastAsia="Arial" w:cs="Arial"/>
            <w:sz w:val="28"/>
            <w:szCs w:val="28"/>
          </w:rPr>
        </w:sdtEndPr>
      </w:sdt>
      <w:r w:rsidRPr="6F2902BA" w:rsidR="7673B554">
        <w:rPr>
          <w:rFonts w:ascii="Arial" w:hAnsi="Arial" w:eastAsia="Arial" w:cs="Arial"/>
          <w:sz w:val="28"/>
          <w:szCs w:val="28"/>
        </w:rPr>
        <w:t xml:space="preserve">  Speakerröst </w:t>
      </w:r>
    </w:p>
    <w:p w:rsidR="7673B554" w:rsidP="6F2902BA" w:rsidRDefault="7673B554" w14:paraId="1950611E" w14:textId="78299CCC">
      <w:pPr>
        <w:spacing/>
        <w:contextualSpacing w:val="1"/>
        <w:rPr>
          <w:rFonts w:ascii="Arial" w:hAnsi="Arial" w:eastAsia="Arial" w:cs="Arial"/>
          <w:i w:val="1"/>
          <w:iCs w:val="1"/>
          <w:sz w:val="28"/>
          <w:szCs w:val="28"/>
        </w:rPr>
      </w:pPr>
      <w:sdt>
        <w:sdtPr>
          <w:id w:val="428604089"/>
          <w14:checkbox>
            <w14:checked w14:val="0"/>
            <w14:checkedState w14:val="2612" w14:font="MS Gothic"/>
            <w14:uncheckedState w14:val="2610" w14:font="MS Gothic"/>
          </w14:checkbox>
          <w:rPr>
            <w:rFonts w:ascii="Arial" w:hAnsi="Arial" w:eastAsia="Arial" w:cs="Arial"/>
            <w:sz w:val="28"/>
            <w:szCs w:val="28"/>
          </w:rPr>
        </w:sdtPr>
        <w:sdtContent>
          <w:r w:rsidRPr="6F2902BA" w:rsidR="7673B554">
            <w:rPr>
              <w:rFonts w:ascii="Arial" w:hAnsi="Arial" w:eastAsia="Arial" w:cs="Arial"/>
              <w:sz w:val="28"/>
              <w:szCs w:val="28"/>
            </w:rPr>
            <w:t>☐</w:t>
          </w:r>
        </w:sdtContent>
        <w:sdtEndPr>
          <w:rPr>
            <w:rFonts w:ascii="Arial" w:hAnsi="Arial" w:eastAsia="Arial" w:cs="Arial"/>
            <w:sz w:val="28"/>
            <w:szCs w:val="28"/>
          </w:rPr>
        </w:sdtEndPr>
      </w:sdt>
      <w:r w:rsidRPr="6F2902BA" w:rsidR="7673B554">
        <w:rPr>
          <w:rFonts w:ascii="Arial" w:hAnsi="Arial" w:eastAsia="Arial" w:cs="Arial"/>
          <w:sz w:val="28"/>
          <w:szCs w:val="28"/>
        </w:rPr>
        <w:t xml:space="preserve">  Aktivt lärande/interaktivitet</w:t>
      </w:r>
    </w:p>
    <w:p w:rsidR="7673B554" w:rsidP="6F2902BA" w:rsidRDefault="7673B554" w14:paraId="51CF78C2" w14:textId="459B898B">
      <w:pPr>
        <w:spacing/>
        <w:contextualSpacing w:val="1"/>
        <w:rPr>
          <w:rFonts w:ascii="Arial" w:hAnsi="Arial" w:eastAsia="Arial" w:cs="Arial"/>
          <w:i w:val="1"/>
          <w:iCs w:val="1"/>
          <w:sz w:val="28"/>
          <w:szCs w:val="28"/>
        </w:rPr>
      </w:pPr>
      <w:sdt>
        <w:sdtPr>
          <w:id w:val="1735526832"/>
          <w14:checkbox>
            <w14:checked w14:val="0"/>
            <w14:checkedState w14:val="2612" w14:font="MS Gothic"/>
            <w14:uncheckedState w14:val="2610" w14:font="MS Gothic"/>
          </w14:checkbox>
          <w:rPr>
            <w:rFonts w:ascii="Arial" w:hAnsi="Arial" w:eastAsia="Arial" w:cs="Arial"/>
            <w:sz w:val="28"/>
            <w:szCs w:val="28"/>
          </w:rPr>
        </w:sdtPr>
        <w:sdtContent>
          <w:r w:rsidRPr="6F2902BA" w:rsidR="7673B554">
            <w:rPr>
              <w:rFonts w:ascii="Arial" w:hAnsi="Arial" w:eastAsia="Arial" w:cs="Arial"/>
              <w:sz w:val="28"/>
              <w:szCs w:val="28"/>
            </w:rPr>
            <w:t>☐</w:t>
          </w:r>
        </w:sdtContent>
        <w:sdtEndPr>
          <w:rPr>
            <w:rFonts w:ascii="Arial" w:hAnsi="Arial" w:eastAsia="Arial" w:cs="Arial"/>
            <w:sz w:val="28"/>
            <w:szCs w:val="28"/>
          </w:rPr>
        </w:sdtEndPr>
      </w:sdt>
      <w:r w:rsidRPr="6F2902BA" w:rsidR="7673B554">
        <w:rPr>
          <w:rFonts w:ascii="Arial" w:hAnsi="Arial" w:eastAsia="Arial" w:cs="Arial"/>
          <w:sz w:val="28"/>
          <w:szCs w:val="28"/>
        </w:rPr>
        <w:t xml:space="preserve">  Musik </w:t>
      </w:r>
    </w:p>
    <w:p w:rsidR="7673B554" w:rsidP="6F2902BA" w:rsidRDefault="7673B554" w14:paraId="12F01470" w14:textId="300859CF">
      <w:pPr>
        <w:spacing/>
        <w:contextualSpacing w:val="1"/>
      </w:pPr>
      <w:sdt>
        <w:sdtPr>
          <w:id w:val="1061822212"/>
          <w14:checkbox>
            <w14:checked w14:val="0"/>
            <w14:checkedState w14:val="2612" w14:font="MS Gothic"/>
            <w14:uncheckedState w14:val="2610" w14:font="MS Gothic"/>
          </w14:checkbox>
          <w:rPr>
            <w:rFonts w:ascii="Arial" w:hAnsi="Arial" w:eastAsia="Arial" w:cs="Arial"/>
            <w:sz w:val="28"/>
            <w:szCs w:val="28"/>
          </w:rPr>
        </w:sdtPr>
        <w:sdtContent>
          <w:r w:rsidRPr="6F2902BA" w:rsidR="7673B554">
            <w:rPr>
              <w:rFonts w:ascii="Arial" w:hAnsi="Arial" w:eastAsia="Arial" w:cs="Arial"/>
              <w:sz w:val="28"/>
              <w:szCs w:val="28"/>
            </w:rPr>
            <w:t>☐</w:t>
          </w:r>
        </w:sdtContent>
        <w:sdtEndPr>
          <w:rPr>
            <w:rFonts w:ascii="Arial" w:hAnsi="Arial" w:eastAsia="Arial" w:cs="Arial"/>
            <w:sz w:val="28"/>
            <w:szCs w:val="28"/>
          </w:rPr>
        </w:sdtEndPr>
      </w:sdt>
      <w:r w:rsidRPr="6F2902BA" w:rsidR="7673B554">
        <w:rPr>
          <w:rFonts w:ascii="Arial" w:hAnsi="Arial" w:eastAsia="Arial" w:cs="Arial"/>
          <w:sz w:val="28"/>
          <w:szCs w:val="28"/>
        </w:rPr>
        <w:t xml:space="preserve">  Animation, grafik</w:t>
      </w:r>
    </w:p>
    <w:p w:rsidR="6F2902BA" w:rsidP="6F2902BA" w:rsidRDefault="6F2902BA" w14:paraId="74072124" w14:textId="0AE2F339">
      <w:pPr>
        <w:pStyle w:val="Normal"/>
      </w:pPr>
    </w:p>
    <w:p w:rsidR="06BCB706" w:rsidP="6F2902BA" w:rsidRDefault="380A4AC1" w14:paraId="0BE737AB" w14:textId="3B02E53A">
      <w:pPr>
        <w:pStyle w:val="Heading3"/>
        <w:rPr>
          <w:rFonts w:ascii="Arial" w:hAnsi="Arial" w:eastAsia="Arial" w:cs="Arial"/>
          <w:b w:val="1"/>
          <w:bCs w:val="1"/>
          <w:sz w:val="28"/>
          <w:szCs w:val="28"/>
        </w:rPr>
      </w:pPr>
      <w:r w:rsidR="380A4AC1">
        <w:rPr/>
        <w:t>Vill du använda bilder, filmklipp eller ljud från egen eller annan källa?</w:t>
      </w:r>
    </w:p>
    <w:p w:rsidR="06BCB706" w:rsidP="6F2902BA" w:rsidRDefault="380A4AC1" w14:paraId="70D58851" w14:textId="55103B27">
      <w:pPr>
        <w:pStyle w:val="Normal"/>
        <w:suppressLineNumbers w:val="0"/>
        <w:bidi w:val="0"/>
        <w:spacing w:before="0" w:beforeAutospacing="off" w:after="0" w:afterAutospacing="off" w:line="259" w:lineRule="auto"/>
        <w:ind w:left="0" w:right="0"/>
        <w:jc w:val="left"/>
        <w:rPr>
          <w:i w:val="1"/>
          <w:iCs w:val="1"/>
        </w:rPr>
      </w:pPr>
      <w:r w:rsidRPr="6F2902BA" w:rsidR="380A4AC1">
        <w:rPr>
          <w:i w:val="1"/>
          <w:iCs w:val="1"/>
        </w:rPr>
        <w:t>Beskriv vad du vill använda. Observera att du själv ansvarar för att material</w:t>
      </w:r>
      <w:r w:rsidRPr="6F2902BA" w:rsidR="24D29BE7">
        <w:rPr>
          <w:i w:val="1"/>
          <w:iCs w:val="1"/>
        </w:rPr>
        <w:t>et</w:t>
      </w:r>
      <w:r w:rsidRPr="6F2902BA" w:rsidR="380A4AC1">
        <w:rPr>
          <w:i w:val="1"/>
          <w:iCs w:val="1"/>
        </w:rPr>
        <w:t xml:space="preserve"> följer lagar </w:t>
      </w:r>
      <w:r w:rsidRPr="6F2902BA" w:rsidR="5E917A96">
        <w:rPr>
          <w:i w:val="1"/>
          <w:iCs w:val="1"/>
        </w:rPr>
        <w:t>om</w:t>
      </w:r>
      <w:r w:rsidRPr="6F2902BA" w:rsidR="380A4AC1">
        <w:rPr>
          <w:i w:val="1"/>
          <w:iCs w:val="1"/>
        </w:rPr>
        <w:t xml:space="preserve"> upphovsrätt och GDPR. </w:t>
      </w:r>
    </w:p>
    <w:p w:rsidR="06BCB706" w:rsidP="0615D53A" w:rsidRDefault="00DF37A8" w14:paraId="397D804D" w14:textId="403DCC02">
      <w:pPr>
        <w:contextualSpacing/>
        <w:rPr>
          <w:rFonts w:ascii="Arial" w:hAnsi="Arial" w:eastAsia="Arial" w:cs="Arial"/>
          <w:sz w:val="28"/>
          <w:szCs w:val="28"/>
        </w:rPr>
      </w:pPr>
      <w:sdt>
        <w:sdtPr>
          <w:rPr>
            <w:rFonts w:ascii="Arial" w:hAnsi="Arial" w:eastAsia="Arial" w:cs="Arial"/>
            <w:sz w:val="28"/>
            <w:szCs w:val="28"/>
          </w:rPr>
          <w:id w:val="1176251798"/>
          <w:placeholder>
            <w:docPart w:val="A8FA09E91E334F02B6318E493E0BB615"/>
          </w:placeholder>
          <w:showingPlcHdr/>
          <w:text/>
        </w:sdtPr>
        <w:sdtEndPr/>
        <w:sdtContent>
          <w:r w:rsidRPr="0615D53A" w:rsidR="380A4AC1">
            <w:rPr>
              <w:rStyle w:val="Platshllartext"/>
              <w:rFonts w:ascii="Arial" w:hAnsi="Arial" w:eastAsia="Arial" w:cs="Arial"/>
              <w:sz w:val="28"/>
              <w:szCs w:val="28"/>
            </w:rPr>
            <w:t>Klicka här för att ange text.</w:t>
          </w:r>
        </w:sdtContent>
      </w:sdt>
    </w:p>
    <w:p w:rsidRPr="00250B12" w:rsidR="00735DA6" w:rsidP="6F2902BA" w:rsidRDefault="00735DA6" w14:paraId="7375B2FF" w14:textId="77777777">
      <w:pPr>
        <w:pStyle w:val="Normal"/>
      </w:pPr>
    </w:p>
    <w:p w:rsidRPr="00250B12" w:rsidR="00CE64C8" w:rsidP="6F2902BA" w:rsidRDefault="60D5C5AC" w14:paraId="40B199E5" w14:textId="6FF0E034">
      <w:pPr>
        <w:pStyle w:val="Heading3"/>
        <w:rPr>
          <w:rFonts w:ascii="Arial" w:hAnsi="Arial" w:eastAsia="Arial" w:cs="Arial"/>
          <w:b w:val="1"/>
          <w:bCs w:val="1"/>
          <w:sz w:val="28"/>
          <w:szCs w:val="28"/>
        </w:rPr>
      </w:pPr>
      <w:r w:rsidR="60D5C5AC">
        <w:rPr/>
        <w:t>Övrig</w:t>
      </w:r>
      <w:r w:rsidR="3F85A8CD">
        <w:rPr/>
        <w:t xml:space="preserve"> information</w:t>
      </w:r>
    </w:p>
    <w:p w:rsidRPr="00250B12" w:rsidR="00195A96" w:rsidP="0615D53A" w:rsidRDefault="00DF37A8" w14:paraId="76ABD63F" w14:textId="5D487B5D">
      <w:pPr>
        <w:rPr>
          <w:rFonts w:ascii="Arial" w:hAnsi="Arial" w:eastAsia="Arial" w:cs="Arial"/>
          <w:sz w:val="28"/>
          <w:szCs w:val="28"/>
        </w:rPr>
      </w:pPr>
      <w:sdt>
        <w:sdtPr>
          <w:rPr>
            <w:rFonts w:ascii="Arial" w:hAnsi="Arial" w:eastAsia="Arial" w:cs="Arial"/>
            <w:sz w:val="28"/>
            <w:szCs w:val="28"/>
          </w:rPr>
          <w:id w:val="-1357500103"/>
          <w:placeholder>
            <w:docPart w:val="1919D47547B6764785258E2AF30840F9"/>
          </w:placeholder>
          <w:showingPlcHdr/>
          <w:text/>
        </w:sdtPr>
        <w:sdtEndPr/>
        <w:sdtContent>
          <w:r w:rsidRPr="0615D53A" w:rsidR="60D5C5AC">
            <w:rPr>
              <w:rStyle w:val="Platshllartext"/>
              <w:rFonts w:ascii="Arial" w:hAnsi="Arial" w:eastAsia="Arial" w:cs="Arial"/>
              <w:sz w:val="28"/>
              <w:szCs w:val="28"/>
            </w:rPr>
            <w:t>Klicka här för att ange text.</w:t>
          </w:r>
        </w:sdtContent>
      </w:sdt>
    </w:p>
    <w:p w:rsidRPr="00250B12" w:rsidR="00195A96" w:rsidP="6F2902BA" w:rsidRDefault="00195A96" w14:paraId="59D106A9" w14:textId="77777777">
      <w:pPr>
        <w:pStyle w:val="Normal"/>
      </w:pPr>
    </w:p>
    <w:p w:rsidRPr="00250B12" w:rsidR="00E744A6" w:rsidP="6F2902BA" w:rsidRDefault="7E91494B" w14:paraId="35046294" w14:textId="19626D28">
      <w:pPr>
        <w:pStyle w:val="Heading3"/>
        <w:rPr>
          <w:rFonts w:ascii="Arial" w:hAnsi="Arial" w:eastAsia="Arial" w:cs="Arial"/>
          <w:i w:val="1"/>
          <w:iCs w:val="1"/>
          <w:sz w:val="28"/>
          <w:szCs w:val="28"/>
        </w:rPr>
      </w:pPr>
      <w:r w:rsidR="7E91494B">
        <w:rPr/>
        <w:t>Referensmaterial</w:t>
      </w:r>
    </w:p>
    <w:p w:rsidRPr="00250B12" w:rsidR="00E744A6" w:rsidP="6F2902BA" w:rsidRDefault="7E91494B" w14:paraId="4C2997FD" w14:textId="25D77893">
      <w:pPr>
        <w:pStyle w:val="Normal"/>
        <w:rPr>
          <w:rFonts w:ascii="Arial" w:hAnsi="Arial" w:eastAsia="Arial" w:cs="Arial"/>
          <w:i w:val="1"/>
          <w:iCs w:val="1"/>
          <w:sz w:val="28"/>
          <w:szCs w:val="28"/>
        </w:rPr>
      </w:pPr>
      <w:r w:rsidRPr="6F2902BA" w:rsidR="7E91494B">
        <w:rPr>
          <w:i w:val="1"/>
          <w:iCs w:val="1"/>
        </w:rPr>
        <w:t>Länka gärna till någon film som referensmaterial.</w:t>
      </w:r>
    </w:p>
    <w:p w:rsidRPr="00250B12" w:rsidR="00E744A6" w:rsidP="0615D53A" w:rsidRDefault="00DF37A8" w14:paraId="4087AE4C" w14:textId="3C7F0D94">
      <w:pPr>
        <w:contextualSpacing/>
        <w:rPr>
          <w:rFonts w:ascii="Arial" w:hAnsi="Arial" w:eastAsia="Arial" w:cs="Arial"/>
          <w:sz w:val="28"/>
          <w:szCs w:val="28"/>
        </w:rPr>
      </w:pPr>
      <w:sdt>
        <w:sdtPr>
          <w:id w:val="1191480054"/>
          <w:text/>
          <w:showingPlcHdr/>
          <w:placeholder>
            <w:docPart w:val="906C5310CE4C428CA81A81C4FA79E2F0"/>
          </w:placeholder>
          <w:rPr>
            <w:rFonts w:ascii="Arial" w:hAnsi="Arial" w:eastAsia="Arial" w:cs="Arial"/>
            <w:sz w:val="28"/>
            <w:szCs w:val="28"/>
          </w:rPr>
        </w:sdtPr>
        <w:sdtContent>
          <w:r w:rsidRPr="6F2902BA" w:rsidR="74108028">
            <w:rPr>
              <w:rStyle w:val="Platshllartext"/>
              <w:rFonts w:ascii="Arial" w:hAnsi="Arial" w:eastAsia="Arial" w:cs="Arial"/>
              <w:sz w:val="28"/>
              <w:szCs w:val="28"/>
            </w:rPr>
            <w:t>Klicka här för att ange text.</w:t>
          </w:r>
        </w:sdtContent>
        <w:sdtEndPr>
          <w:rPr>
            <w:rFonts w:ascii="Arial" w:hAnsi="Arial" w:eastAsia="Arial" w:cs="Arial"/>
            <w:sz w:val="28"/>
            <w:szCs w:val="28"/>
          </w:rPr>
        </w:sdtEndPr>
      </w:sdt>
    </w:p>
    <w:p w:rsidR="7C7084B9" w:rsidP="6F2902BA" w:rsidRDefault="7C7084B9" w14:paraId="40593CA8" w14:textId="3C80D1FB">
      <w:pPr>
        <w:pStyle w:val="Normal"/>
      </w:pPr>
    </w:p>
    <w:p w:rsidRPr="00250B12" w:rsidR="00E744A6" w:rsidP="6F2902BA" w:rsidRDefault="7E91494B" w14:paraId="2BF728C5" w14:textId="6006C216">
      <w:pPr>
        <w:pStyle w:val="Heading2"/>
        <w:rPr>
          <w:rFonts w:ascii="Arial" w:hAnsi="Arial" w:eastAsia="Arial" w:cs="Arial"/>
          <w:b w:val="1"/>
          <w:bCs w:val="1"/>
          <w:sz w:val="36"/>
          <w:szCs w:val="36"/>
        </w:rPr>
      </w:pPr>
      <w:r w:rsidR="7E91494B">
        <w:rPr/>
        <w:t>Uppgifter om beställare</w:t>
      </w:r>
    </w:p>
    <w:p w:rsidRPr="00250B12" w:rsidR="00E744A6" w:rsidP="6F2902BA" w:rsidRDefault="00E744A6" w14:paraId="43E3E203" w14:textId="77777777">
      <w:pPr>
        <w:pStyle w:val="Normal"/>
        <w:tabs>
          <w:tab w:val="left" w:leader="none" w:pos="3855"/>
        </w:tabs>
      </w:pPr>
    </w:p>
    <w:p w:rsidRPr="00250B12" w:rsidR="00E744A6" w:rsidP="6F2902BA" w:rsidRDefault="63A07634" w14:paraId="19C85100" w14:textId="1679FC5D">
      <w:pPr>
        <w:pStyle w:val="Heading3"/>
        <w:tabs>
          <w:tab w:val="left" w:leader="none" w:pos="3855"/>
        </w:tabs>
        <w:rPr>
          <w:rFonts w:ascii="Arial" w:hAnsi="Arial" w:eastAsia="Arial" w:cs="Arial"/>
          <w:sz w:val="28"/>
          <w:szCs w:val="28"/>
        </w:rPr>
      </w:pPr>
      <w:r w:rsidR="63A07634">
        <w:rPr/>
        <w:t xml:space="preserve">För- och efternamn på beställare/ägare av </w:t>
      </w:r>
      <w:r w:rsidR="7183E991">
        <w:rPr/>
        <w:t>filmen/filmerna</w:t>
      </w:r>
    </w:p>
    <w:p w:rsidRPr="00250B12" w:rsidR="00E744A6" w:rsidP="6F2902BA" w:rsidRDefault="63A07634" w14:paraId="18625BC4" w14:textId="696DC7B2">
      <w:pPr>
        <w:tabs>
          <w:tab w:val="left" w:pos="3855"/>
        </w:tabs>
        <w:spacing/>
        <w:contextualSpacing w:val="1"/>
        <w:rPr>
          <w:rFonts w:ascii="Arial" w:hAnsi="Arial" w:eastAsia="Arial" w:cs="Arial"/>
          <w:sz w:val="28"/>
          <w:szCs w:val="28"/>
        </w:rPr>
      </w:pPr>
      <w:sdt>
        <w:sdtPr>
          <w:id w:val="584033107"/>
          <w:text/>
          <w:showingPlcHdr/>
          <w:placeholder>
            <w:docPart w:val="0EBCCC5A9879654481B3BDEA201CD523"/>
          </w:placeholder>
          <w:rPr>
            <w:rFonts w:ascii="Arial" w:hAnsi="Arial" w:eastAsia="Arial" w:cs="Arial"/>
            <w:sz w:val="28"/>
            <w:szCs w:val="28"/>
          </w:rPr>
        </w:sdtPr>
        <w:sdtContent>
          <w:r w:rsidRPr="6F2902BA" w:rsidR="63A07634">
            <w:rPr>
              <w:rStyle w:val="Platshllartext"/>
              <w:rFonts w:ascii="Arial" w:hAnsi="Arial" w:eastAsia="Arial" w:cs="Arial"/>
              <w:sz w:val="28"/>
              <w:szCs w:val="28"/>
            </w:rPr>
            <w:t>Klicka här för att ange text.</w:t>
          </w:r>
        </w:sdtContent>
        <w:sdtEndPr>
          <w:rPr>
            <w:rFonts w:ascii="Arial" w:hAnsi="Arial" w:eastAsia="Arial" w:cs="Arial"/>
            <w:sz w:val="28"/>
            <w:szCs w:val="28"/>
          </w:rPr>
        </w:sdtEndPr>
      </w:sdt>
    </w:p>
    <w:p w:rsidRPr="00250B12" w:rsidR="00E744A6" w:rsidP="6F2902BA" w:rsidRDefault="00E744A6" w14:paraId="10673D68" w14:textId="77777777">
      <w:pPr>
        <w:pStyle w:val="Normal"/>
        <w:tabs>
          <w:tab w:val="left" w:leader="none" w:pos="3855"/>
        </w:tabs>
      </w:pPr>
    </w:p>
    <w:p w:rsidRPr="00250B12" w:rsidR="00E744A6" w:rsidP="6F2902BA" w:rsidRDefault="63A07634" w14:paraId="691A43E5" w14:textId="4BAB0D48">
      <w:pPr>
        <w:pStyle w:val="Heading3"/>
        <w:tabs>
          <w:tab w:val="left" w:leader="none" w:pos="3855"/>
        </w:tabs>
        <w:rPr>
          <w:rFonts w:ascii="Arial" w:hAnsi="Arial" w:eastAsia="Arial" w:cs="Arial"/>
          <w:sz w:val="28"/>
          <w:szCs w:val="28"/>
        </w:rPr>
      </w:pPr>
      <w:r w:rsidR="63A07634">
        <w:rPr/>
        <w:t>Kontaktuppgifter</w:t>
      </w:r>
    </w:p>
    <w:p w:rsidRPr="00250B12" w:rsidR="00E744A6" w:rsidP="6F2902BA" w:rsidRDefault="63A07634" w14:paraId="63AB7208" w14:textId="4F19035B">
      <w:pPr>
        <w:tabs>
          <w:tab w:val="left" w:pos="3855"/>
        </w:tabs>
        <w:spacing/>
        <w:contextualSpacing w:val="1"/>
        <w:rPr>
          <w:rFonts w:ascii="Arial" w:hAnsi="Arial" w:eastAsia="Arial" w:cs="Arial"/>
          <w:sz w:val="28"/>
          <w:szCs w:val="28"/>
        </w:rPr>
      </w:pPr>
      <w:sdt>
        <w:sdtPr>
          <w:id w:val="1236285739"/>
          <w:text/>
          <w:showingPlcHdr/>
          <w:placeholder>
            <w:docPart w:val="C849DAF1F9CE4B039BA04B7202F9CA1C"/>
          </w:placeholder>
          <w:rPr>
            <w:rFonts w:ascii="Arial" w:hAnsi="Arial" w:eastAsia="Arial" w:cs="Arial"/>
            <w:sz w:val="28"/>
            <w:szCs w:val="28"/>
          </w:rPr>
        </w:sdtPr>
        <w:sdtContent>
          <w:r w:rsidRPr="6F2902BA" w:rsidR="40631DED">
            <w:rPr>
              <w:rStyle w:val="Platshllartext"/>
              <w:rFonts w:ascii="Arial" w:hAnsi="Arial" w:eastAsia="Arial" w:cs="Arial"/>
              <w:sz w:val="28"/>
              <w:szCs w:val="28"/>
            </w:rPr>
            <w:t>Klicka här för att ange text.</w:t>
          </w:r>
        </w:sdtContent>
        <w:sdtEndPr>
          <w:rPr>
            <w:rFonts w:ascii="Arial" w:hAnsi="Arial" w:eastAsia="Arial" w:cs="Arial"/>
            <w:sz w:val="28"/>
            <w:szCs w:val="28"/>
          </w:rPr>
        </w:sdtEndPr>
      </w:sdt>
    </w:p>
    <w:p w:rsidRPr="00250B12" w:rsidR="00E744A6" w:rsidP="6F2902BA" w:rsidRDefault="00E744A6" w14:paraId="43428009" w14:textId="77777777">
      <w:pPr>
        <w:pStyle w:val="Normal"/>
        <w:tabs>
          <w:tab w:val="left" w:leader="none" w:pos="3855"/>
        </w:tabs>
      </w:pPr>
    </w:p>
    <w:p w:rsidRPr="00250B12" w:rsidR="00CD7173" w:rsidP="6F2902BA" w:rsidRDefault="00CD7173" w14:paraId="5554E62F" w14:textId="5019F1F8">
      <w:pPr>
        <w:pStyle w:val="Heading3"/>
        <w:tabs>
          <w:tab w:val="left" w:leader="none" w:pos="3855"/>
        </w:tabs>
        <w:rPr>
          <w:rFonts w:ascii="Arial" w:hAnsi="Arial" w:eastAsia="Arial" w:cs="Arial"/>
          <w:b w:val="1"/>
          <w:bCs w:val="1"/>
          <w:sz w:val="28"/>
          <w:szCs w:val="28"/>
        </w:rPr>
      </w:pPr>
      <w:r w:rsidR="63A07634">
        <w:rPr/>
        <w:t>För- och efternamn på medverkande:</w:t>
      </w:r>
    </w:p>
    <w:p w:rsidRPr="00250B12" w:rsidR="00CD7173" w:rsidP="6F2902BA" w:rsidRDefault="00CD7173" w14:paraId="28334EDC" w14:textId="013D5E2C">
      <w:pPr>
        <w:tabs>
          <w:tab w:val="left" w:pos="3855"/>
        </w:tabs>
        <w:spacing/>
        <w:contextualSpacing w:val="1"/>
        <w:rPr>
          <w:rFonts w:ascii="Arial" w:hAnsi="Arial" w:eastAsia="Arial" w:cs="Arial"/>
          <w:b w:val="1"/>
          <w:bCs w:val="1"/>
          <w:sz w:val="28"/>
          <w:szCs w:val="28"/>
        </w:rPr>
      </w:pPr>
      <w:sdt>
        <w:sdtPr>
          <w:id w:val="365338115"/>
          <w:text/>
          <w:showingPlcHdr/>
          <w:placeholder>
            <w:docPart w:val="BC09E7B255698B49955D30ACE8F71BED"/>
          </w:placeholder>
          <w:rPr>
            <w:rFonts w:ascii="Arial" w:hAnsi="Arial" w:eastAsia="Arial" w:cs="Arial"/>
            <w:sz w:val="28"/>
            <w:szCs w:val="28"/>
          </w:rPr>
        </w:sdtPr>
        <w:sdtContent>
          <w:r w:rsidRPr="6F2902BA" w:rsidR="63A07634">
            <w:rPr>
              <w:rStyle w:val="Platshllartext"/>
              <w:rFonts w:ascii="Arial" w:hAnsi="Arial" w:eastAsia="Arial" w:cs="Arial"/>
              <w:sz w:val="28"/>
              <w:szCs w:val="28"/>
            </w:rPr>
            <w:t>Klicka här för att ange text.</w:t>
          </w:r>
        </w:sdtContent>
        <w:sdtEndPr>
          <w:rPr>
            <w:rFonts w:ascii="Arial" w:hAnsi="Arial" w:eastAsia="Arial" w:cs="Arial"/>
            <w:sz w:val="28"/>
            <w:szCs w:val="28"/>
          </w:rPr>
        </w:sdtEndPr>
      </w:sdt>
      <w:r w:rsidRPr="6F2902BA" w:rsidR="63A07634">
        <w:rPr>
          <w:rFonts w:ascii="Arial" w:hAnsi="Arial" w:eastAsia="Arial" w:cs="Arial"/>
          <w:b w:val="1"/>
          <w:bCs w:val="1"/>
          <w:sz w:val="28"/>
          <w:szCs w:val="28"/>
        </w:rPr>
        <w:t xml:space="preserve"> </w:t>
      </w:r>
    </w:p>
    <w:sectPr w:rsidRPr="00250B12" w:rsidR="00CD7173" w:rsidSect="004E55DB">
      <w:headerReference w:type="default" r:id="rId9"/>
      <w:footerReference w:type="default" r:id="rId10"/>
      <w:pgSz w:w="11900" w:h="16840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F37A8" w:rsidP="00195A96" w:rsidRDefault="00DF37A8" w14:paraId="71E6EF72" w14:textId="77777777">
      <w:r>
        <w:separator/>
      </w:r>
    </w:p>
  </w:endnote>
  <w:endnote w:type="continuationSeparator" w:id="0">
    <w:p w:rsidR="00DF37A8" w:rsidP="00195A96" w:rsidRDefault="00DF37A8" w14:paraId="292B9033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95A96" w:rsidP="6F2902BA" w:rsidRDefault="00195A96" w14:paraId="311EA4B9" w14:textId="6B968230">
    <w:pPr>
      <w:pStyle w:val="Sidfot"/>
      <w:spacing w:line="259" w:lineRule="auto"/>
      <w:rPr>
        <w:rFonts w:ascii="Calibri" w:hAnsi="Calibri" w:cs="Arial" w:asciiTheme="minorAscii" w:hAnsiTheme="minorAscii" w:cstheme="minorBidi"/>
        <w:sz w:val="16"/>
        <w:szCs w:val="16"/>
      </w:rPr>
    </w:pPr>
    <w:r w:rsidRPr="6F2902BA" w:rsidR="6F2902BA">
      <w:rPr>
        <w:rFonts w:ascii="Calibri" w:hAnsi="Calibri" w:cs="Arial" w:asciiTheme="minorAscii" w:hAnsiTheme="minorAscii" w:cstheme="minorBidi"/>
        <w:sz w:val="16"/>
        <w:szCs w:val="16"/>
      </w:rPr>
      <w:t>Verksamhetsstöd, Områdeskansliet för medicin och farmaci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F37A8" w:rsidP="00195A96" w:rsidRDefault="00DF37A8" w14:paraId="61E7C37C" w14:textId="77777777">
      <w:r>
        <w:separator/>
      </w:r>
    </w:p>
  </w:footnote>
  <w:footnote w:type="continuationSeparator" w:id="0">
    <w:p w:rsidR="00DF37A8" w:rsidP="00195A96" w:rsidRDefault="00DF37A8" w14:paraId="188C13BE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560CB8D1" w:rsidTr="560CB8D1" w14:paraId="1A38CE8E" w14:textId="77777777">
      <w:trPr>
        <w:trHeight w:val="300"/>
      </w:trPr>
      <w:tc>
        <w:tcPr>
          <w:tcW w:w="3020" w:type="dxa"/>
        </w:tcPr>
        <w:p w:rsidR="560CB8D1" w:rsidP="560CB8D1" w:rsidRDefault="560CB8D1" w14:paraId="0E1E6356" w14:textId="1D104B13">
          <w:pPr>
            <w:pStyle w:val="Sidhuvud"/>
            <w:ind w:left="-115"/>
          </w:pPr>
        </w:p>
      </w:tc>
      <w:tc>
        <w:tcPr>
          <w:tcW w:w="3020" w:type="dxa"/>
        </w:tcPr>
        <w:p w:rsidR="560CB8D1" w:rsidP="560CB8D1" w:rsidRDefault="560CB8D1" w14:paraId="71B76C4C" w14:textId="3A800704">
          <w:pPr>
            <w:pStyle w:val="Sidhuvud"/>
            <w:jc w:val="center"/>
          </w:pPr>
        </w:p>
      </w:tc>
      <w:tc>
        <w:tcPr>
          <w:tcW w:w="3020" w:type="dxa"/>
        </w:tcPr>
        <w:p w:rsidR="560CB8D1" w:rsidP="560CB8D1" w:rsidRDefault="560CB8D1" w14:paraId="3FDEBC64" w14:textId="6BF4D6C1">
          <w:pPr>
            <w:pStyle w:val="Sidhuvud"/>
            <w:ind w:right="-115"/>
            <w:jc w:val="right"/>
          </w:pPr>
        </w:p>
      </w:tc>
    </w:tr>
  </w:tbl>
  <w:p w:rsidR="560CB8D1" w:rsidP="560CB8D1" w:rsidRDefault="560CB8D1" w14:paraId="699F5DFB" w14:textId="17E7F404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dirty"/>
  <w:attachedTemplate r:id="rId1"/>
  <w:trackRevisions w:val="false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4F47"/>
    <w:rsid w:val="000756E3"/>
    <w:rsid w:val="000C3FE6"/>
    <w:rsid w:val="000F08C4"/>
    <w:rsid w:val="000F7916"/>
    <w:rsid w:val="00142BCE"/>
    <w:rsid w:val="00192926"/>
    <w:rsid w:val="00195A96"/>
    <w:rsid w:val="001A4518"/>
    <w:rsid w:val="001B4215"/>
    <w:rsid w:val="00220752"/>
    <w:rsid w:val="002237A7"/>
    <w:rsid w:val="002357D7"/>
    <w:rsid w:val="00236B70"/>
    <w:rsid w:val="00250B12"/>
    <w:rsid w:val="00274F47"/>
    <w:rsid w:val="00305DAC"/>
    <w:rsid w:val="00326CDA"/>
    <w:rsid w:val="00341D36"/>
    <w:rsid w:val="00392C66"/>
    <w:rsid w:val="003A15B6"/>
    <w:rsid w:val="003C2A0C"/>
    <w:rsid w:val="003D68DE"/>
    <w:rsid w:val="004465EA"/>
    <w:rsid w:val="004826A5"/>
    <w:rsid w:val="004E55DB"/>
    <w:rsid w:val="005303C7"/>
    <w:rsid w:val="00546FBA"/>
    <w:rsid w:val="00562CA1"/>
    <w:rsid w:val="005713D3"/>
    <w:rsid w:val="0057593B"/>
    <w:rsid w:val="005933FD"/>
    <w:rsid w:val="005A609F"/>
    <w:rsid w:val="005D24FB"/>
    <w:rsid w:val="006048AB"/>
    <w:rsid w:val="0067276A"/>
    <w:rsid w:val="00700C53"/>
    <w:rsid w:val="00735DA6"/>
    <w:rsid w:val="00757C22"/>
    <w:rsid w:val="007A16D2"/>
    <w:rsid w:val="007B6932"/>
    <w:rsid w:val="00835FBE"/>
    <w:rsid w:val="0087602B"/>
    <w:rsid w:val="0088520E"/>
    <w:rsid w:val="008E3BDF"/>
    <w:rsid w:val="008E65FB"/>
    <w:rsid w:val="009217E7"/>
    <w:rsid w:val="00972FFB"/>
    <w:rsid w:val="00976058"/>
    <w:rsid w:val="00980082"/>
    <w:rsid w:val="00997EE8"/>
    <w:rsid w:val="009E1EB4"/>
    <w:rsid w:val="009F42B0"/>
    <w:rsid w:val="00A45FB4"/>
    <w:rsid w:val="00A90E6E"/>
    <w:rsid w:val="00A910D7"/>
    <w:rsid w:val="00AC2A0B"/>
    <w:rsid w:val="00AF393C"/>
    <w:rsid w:val="00AF7224"/>
    <w:rsid w:val="00B37791"/>
    <w:rsid w:val="00B55A83"/>
    <w:rsid w:val="00B6115A"/>
    <w:rsid w:val="00BB173D"/>
    <w:rsid w:val="00BB3D22"/>
    <w:rsid w:val="00BD0B84"/>
    <w:rsid w:val="00C16A7F"/>
    <w:rsid w:val="00C59043"/>
    <w:rsid w:val="00C6B507"/>
    <w:rsid w:val="00C73631"/>
    <w:rsid w:val="00C82C84"/>
    <w:rsid w:val="00C874A8"/>
    <w:rsid w:val="00C93413"/>
    <w:rsid w:val="00C96F9E"/>
    <w:rsid w:val="00CD7173"/>
    <w:rsid w:val="00CE64C8"/>
    <w:rsid w:val="00CF699F"/>
    <w:rsid w:val="00D23001"/>
    <w:rsid w:val="00DA3983"/>
    <w:rsid w:val="00DA6912"/>
    <w:rsid w:val="00DF37A8"/>
    <w:rsid w:val="00E122D5"/>
    <w:rsid w:val="00E14790"/>
    <w:rsid w:val="00E744A6"/>
    <w:rsid w:val="00EC3123"/>
    <w:rsid w:val="00EF0E1E"/>
    <w:rsid w:val="00F56350"/>
    <w:rsid w:val="00FC2BE4"/>
    <w:rsid w:val="00FD3A1C"/>
    <w:rsid w:val="00FE3473"/>
    <w:rsid w:val="02578BD2"/>
    <w:rsid w:val="0318D1C9"/>
    <w:rsid w:val="0611537E"/>
    <w:rsid w:val="0615D53A"/>
    <w:rsid w:val="06BCB706"/>
    <w:rsid w:val="071A26E4"/>
    <w:rsid w:val="071E1327"/>
    <w:rsid w:val="08DDD314"/>
    <w:rsid w:val="08FA1AE2"/>
    <w:rsid w:val="098DC3E2"/>
    <w:rsid w:val="09BEB071"/>
    <w:rsid w:val="0ACED7AD"/>
    <w:rsid w:val="0ADF34F3"/>
    <w:rsid w:val="0B0FAA2E"/>
    <w:rsid w:val="0D12F38B"/>
    <w:rsid w:val="0E45F0AC"/>
    <w:rsid w:val="10B36D71"/>
    <w:rsid w:val="1151C8CD"/>
    <w:rsid w:val="138A198E"/>
    <w:rsid w:val="15339EE4"/>
    <w:rsid w:val="15B03DB5"/>
    <w:rsid w:val="15EB3B8E"/>
    <w:rsid w:val="17BF5774"/>
    <w:rsid w:val="17CD3F3E"/>
    <w:rsid w:val="17F67311"/>
    <w:rsid w:val="17FD2F36"/>
    <w:rsid w:val="181B734D"/>
    <w:rsid w:val="19909120"/>
    <w:rsid w:val="1A09863B"/>
    <w:rsid w:val="1A4D195E"/>
    <w:rsid w:val="1A660D78"/>
    <w:rsid w:val="1B62A82C"/>
    <w:rsid w:val="1BEB3070"/>
    <w:rsid w:val="1D3CF20E"/>
    <w:rsid w:val="1DA99AAC"/>
    <w:rsid w:val="1F6FC46E"/>
    <w:rsid w:val="1F7C4692"/>
    <w:rsid w:val="1FB5BBD9"/>
    <w:rsid w:val="2094E652"/>
    <w:rsid w:val="20CA78DC"/>
    <w:rsid w:val="21AAAFAE"/>
    <w:rsid w:val="21F25916"/>
    <w:rsid w:val="22522E22"/>
    <w:rsid w:val="238527FB"/>
    <w:rsid w:val="23D672A7"/>
    <w:rsid w:val="23F0B80C"/>
    <w:rsid w:val="2400DAFA"/>
    <w:rsid w:val="2407EB5C"/>
    <w:rsid w:val="248786E2"/>
    <w:rsid w:val="24D29BE7"/>
    <w:rsid w:val="24EAF008"/>
    <w:rsid w:val="25C84098"/>
    <w:rsid w:val="27734418"/>
    <w:rsid w:val="2925390E"/>
    <w:rsid w:val="29CFAC3B"/>
    <w:rsid w:val="2A0C1A3C"/>
    <w:rsid w:val="2AEAC90C"/>
    <w:rsid w:val="2D66FB20"/>
    <w:rsid w:val="2DE59B11"/>
    <w:rsid w:val="2E4E74D9"/>
    <w:rsid w:val="2FD3EECC"/>
    <w:rsid w:val="30719F0F"/>
    <w:rsid w:val="3194B7A8"/>
    <w:rsid w:val="329D8F5A"/>
    <w:rsid w:val="3301A594"/>
    <w:rsid w:val="335E7BCB"/>
    <w:rsid w:val="3418D8A3"/>
    <w:rsid w:val="343F70D1"/>
    <w:rsid w:val="34DB9E37"/>
    <w:rsid w:val="36566AF8"/>
    <w:rsid w:val="37C6511B"/>
    <w:rsid w:val="380A4AC1"/>
    <w:rsid w:val="389631CA"/>
    <w:rsid w:val="38DC725A"/>
    <w:rsid w:val="3AB6D4EE"/>
    <w:rsid w:val="3B380CFA"/>
    <w:rsid w:val="3C9B3C96"/>
    <w:rsid w:val="3DA0E18B"/>
    <w:rsid w:val="3E0A8AED"/>
    <w:rsid w:val="3F6A0E7A"/>
    <w:rsid w:val="3F85A8CD"/>
    <w:rsid w:val="40631DED"/>
    <w:rsid w:val="40DDEF52"/>
    <w:rsid w:val="414756BC"/>
    <w:rsid w:val="42DFE2D0"/>
    <w:rsid w:val="433D67BD"/>
    <w:rsid w:val="43424DA0"/>
    <w:rsid w:val="43CB123E"/>
    <w:rsid w:val="464CD1A8"/>
    <w:rsid w:val="4706D87F"/>
    <w:rsid w:val="48DA7D56"/>
    <w:rsid w:val="49A4F9F2"/>
    <w:rsid w:val="4A0E8B72"/>
    <w:rsid w:val="4A5BE4F7"/>
    <w:rsid w:val="4A7F3388"/>
    <w:rsid w:val="4BA95839"/>
    <w:rsid w:val="4C60E192"/>
    <w:rsid w:val="4E370C77"/>
    <w:rsid w:val="4E869C21"/>
    <w:rsid w:val="4ECCF079"/>
    <w:rsid w:val="4F0D6F12"/>
    <w:rsid w:val="4F39A540"/>
    <w:rsid w:val="4F971B7C"/>
    <w:rsid w:val="4FF91CCD"/>
    <w:rsid w:val="51C70FA0"/>
    <w:rsid w:val="51DAFDDF"/>
    <w:rsid w:val="535131C2"/>
    <w:rsid w:val="53513DA3"/>
    <w:rsid w:val="54AC9FF0"/>
    <w:rsid w:val="557AAFAA"/>
    <w:rsid w:val="55890634"/>
    <w:rsid w:val="55B07413"/>
    <w:rsid w:val="55E1BDDB"/>
    <w:rsid w:val="560CB8D1"/>
    <w:rsid w:val="5715B614"/>
    <w:rsid w:val="577A09D6"/>
    <w:rsid w:val="5783CC2B"/>
    <w:rsid w:val="5A1E326E"/>
    <w:rsid w:val="5B24AA13"/>
    <w:rsid w:val="5B4F0B52"/>
    <w:rsid w:val="5E66C828"/>
    <w:rsid w:val="5E917A96"/>
    <w:rsid w:val="5EF39FCE"/>
    <w:rsid w:val="60159FB5"/>
    <w:rsid w:val="604633CB"/>
    <w:rsid w:val="60D5C5AC"/>
    <w:rsid w:val="620DAB2F"/>
    <w:rsid w:val="62DA814D"/>
    <w:rsid w:val="63515F70"/>
    <w:rsid w:val="63A07634"/>
    <w:rsid w:val="6490C732"/>
    <w:rsid w:val="6769FBD2"/>
    <w:rsid w:val="682C5F15"/>
    <w:rsid w:val="695BD54D"/>
    <w:rsid w:val="69CBDC38"/>
    <w:rsid w:val="6A572D0C"/>
    <w:rsid w:val="6BFBDA9E"/>
    <w:rsid w:val="6CEDF466"/>
    <w:rsid w:val="6F2902BA"/>
    <w:rsid w:val="7000C5F2"/>
    <w:rsid w:val="7085D870"/>
    <w:rsid w:val="7183E991"/>
    <w:rsid w:val="724914E9"/>
    <w:rsid w:val="72F76AB5"/>
    <w:rsid w:val="73ABEDEB"/>
    <w:rsid w:val="74108028"/>
    <w:rsid w:val="7673B554"/>
    <w:rsid w:val="7772CA7E"/>
    <w:rsid w:val="78A9C752"/>
    <w:rsid w:val="78B4FFFC"/>
    <w:rsid w:val="79539447"/>
    <w:rsid w:val="7B28607B"/>
    <w:rsid w:val="7C7084B9"/>
    <w:rsid w:val="7CEACD68"/>
    <w:rsid w:val="7D0631CC"/>
    <w:rsid w:val="7DBB3ED0"/>
    <w:rsid w:val="7E91494B"/>
    <w:rsid w:val="7EC02580"/>
    <w:rsid w:val="7F2F4769"/>
    <w:rsid w:val="7F6BB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68CFE4"/>
  <w15:chartTrackingRefBased/>
  <w15:docId w15:val="{1E7E689D-850D-5D48-9B03-AD3A2717D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uiPriority w:val="0"/>
    <w:name w:val="Normal"/>
    <w:qFormat/>
    <w:rsid w:val="6F2902BA"/>
    <w:rPr>
      <w:rFonts w:ascii="Arial" w:hAnsi="Arial" w:eastAsia="Arial"/>
      <w:sz w:val="28"/>
      <w:szCs w:val="28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character" w:styleId="apple-converted-space" w:customStyle="1">
    <w:name w:val="apple-converted-space"/>
    <w:basedOn w:val="Standardstycketeckensnitt"/>
    <w:rsid w:val="00AF393C"/>
  </w:style>
  <w:style w:type="paragraph" w:styleId="Liststycke">
    <w:uiPriority w:val="34"/>
    <w:name w:val="List Paragraph"/>
    <w:basedOn w:val="Normal"/>
    <w:qFormat/>
    <w:rsid w:val="6F2902BA"/>
    <w:rPr>
      <w:rFonts w:ascii="Calibri" w:hAnsi="Calibri" w:asciiTheme="minorAscii" w:hAnsiTheme="minorAscii" w:cstheme="minorBidi"/>
      <w:sz w:val="24"/>
      <w:szCs w:val="24"/>
    </w:rPr>
    <w:pPr>
      <w:spacing/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A45FB4"/>
    <w:rPr>
      <w:color w:val="0563C1" w:themeColor="hyperlink"/>
      <w:u w:val="single"/>
      <w:lang w:val="sv-SE"/>
    </w:rPr>
  </w:style>
  <w:style w:type="character" w:styleId="AnvndHyperlnk">
    <w:name w:val="FollowedHyperlink"/>
    <w:basedOn w:val="Standardstycketeckensnitt"/>
    <w:uiPriority w:val="99"/>
    <w:semiHidden/>
    <w:unhideWhenUsed/>
    <w:rsid w:val="009217E7"/>
    <w:rPr>
      <w:color w:val="954F72" w:themeColor="followed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C93413"/>
    <w:rPr>
      <w:color w:val="605E5C"/>
      <w:shd w:val="clear" w:color="auto" w:fill="E1DFDD"/>
    </w:rPr>
  </w:style>
  <w:style w:type="character" w:styleId="Platshllartext">
    <w:name w:val="Placeholder Text"/>
    <w:basedOn w:val="Standardstycketeckensnitt"/>
    <w:uiPriority w:val="99"/>
    <w:semiHidden/>
    <w:rsid w:val="005303C7"/>
    <w:rPr>
      <w:color w:val="808080"/>
      <w:lang w:val="sv-SE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87602B"/>
    <w:rPr>
      <w:sz w:val="16"/>
      <w:szCs w:val="16"/>
    </w:rPr>
  </w:style>
  <w:style w:type="paragraph" w:styleId="Kommentarer">
    <w:uiPriority w:val="99"/>
    <w:name w:val="annotation text"/>
    <w:basedOn w:val="Normal"/>
    <w:semiHidden/>
    <w:unhideWhenUsed/>
    <w:link w:val="KommentarerChar"/>
    <w:rsid w:val="6F2902BA"/>
    <w:rPr>
      <w:sz w:val="20"/>
      <w:szCs w:val="20"/>
    </w:rPr>
  </w:style>
  <w:style w:type="character" w:styleId="KommentarerChar" w:customStyle="1">
    <w:name w:val="Kommentarer Char"/>
    <w:basedOn w:val="Standardstycketeckensnitt"/>
    <w:link w:val="Kommentarer"/>
    <w:uiPriority w:val="99"/>
    <w:semiHidden/>
    <w:rsid w:val="0087602B"/>
    <w:rPr>
      <w:rFonts w:ascii="Calibri" w:hAnsi="Calibri" w:cs="Calibri"/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87602B"/>
    <w:rPr>
      <w:b/>
      <w:bCs/>
    </w:rPr>
  </w:style>
  <w:style w:type="character" w:styleId="KommentarsmneChar" w:customStyle="1">
    <w:name w:val="Kommentarsämne Char"/>
    <w:basedOn w:val="KommentarerChar"/>
    <w:link w:val="Kommentarsmne"/>
    <w:uiPriority w:val="99"/>
    <w:semiHidden/>
    <w:rsid w:val="0087602B"/>
    <w:rPr>
      <w:rFonts w:ascii="Calibri" w:hAnsi="Calibri" w:cs="Calibri"/>
      <w:b/>
      <w:bCs/>
      <w:sz w:val="20"/>
      <w:szCs w:val="20"/>
    </w:rPr>
  </w:style>
  <w:style w:type="paragraph" w:styleId="Sidhuvud">
    <w:uiPriority w:val="99"/>
    <w:name w:val="header"/>
    <w:basedOn w:val="Normal"/>
    <w:unhideWhenUsed/>
    <w:link w:val="SidhuvudChar"/>
    <w:rsid w:val="6F2902BA"/>
    <w:pPr>
      <w:tabs>
        <w:tab w:val="center" w:leader="none" w:pos="4536"/>
        <w:tab w:val="right" w:leader="none" w:pos="9072"/>
      </w:tabs>
    </w:pPr>
  </w:style>
  <w:style w:type="character" w:styleId="SidhuvudChar" w:customStyle="1">
    <w:name w:val="Sidhuvud Char"/>
    <w:basedOn w:val="Standardstycketeckensnitt"/>
    <w:link w:val="Sidhuvud"/>
    <w:uiPriority w:val="99"/>
    <w:rsid w:val="00195A96"/>
    <w:rPr>
      <w:rFonts w:ascii="Calibri" w:hAnsi="Calibri" w:cs="Calibri"/>
      <w:sz w:val="22"/>
      <w:szCs w:val="22"/>
    </w:rPr>
  </w:style>
  <w:style w:type="paragraph" w:styleId="Sidfot">
    <w:uiPriority w:val="99"/>
    <w:name w:val="footer"/>
    <w:basedOn w:val="Normal"/>
    <w:unhideWhenUsed/>
    <w:link w:val="SidfotChar"/>
    <w:rsid w:val="6F2902BA"/>
    <w:pPr>
      <w:tabs>
        <w:tab w:val="center" w:leader="none" w:pos="4536"/>
        <w:tab w:val="right" w:leader="none" w:pos="9072"/>
      </w:tabs>
    </w:pPr>
  </w:style>
  <w:style w:type="character" w:styleId="SidfotChar" w:customStyle="1">
    <w:name w:val="Sidfot Char"/>
    <w:basedOn w:val="Standardstycketeckensnitt"/>
    <w:link w:val="Sidfot"/>
    <w:uiPriority w:val="99"/>
    <w:rsid w:val="00195A96"/>
    <w:rPr>
      <w:rFonts w:ascii="Calibri" w:hAnsi="Calibri" w:cs="Calibri"/>
      <w:sz w:val="22"/>
      <w:szCs w:val="22"/>
    </w:rPr>
  </w:style>
  <w:style w:type="table" w:styleId="Tabellrutnt">
    <w:name w:val="Table Grid"/>
    <w:basedOn w:val="Normaltabell"/>
    <w:uiPriority w:val="59"/>
    <w:rsid w:val="00FB4123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Heading1">
    <w:uiPriority w:val="9"/>
    <w:name w:val="heading 1"/>
    <w:basedOn w:val="Normal"/>
    <w:next w:val="Normal"/>
    <w:qFormat/>
    <w:rsid w:val="6F2902BA"/>
    <w:rPr>
      <w:b w:val="1"/>
      <w:bCs w:val="1"/>
      <w:i w:val="0"/>
      <w:iCs w:val="0"/>
      <w:sz w:val="44"/>
      <w:szCs w:val="44"/>
    </w:rPr>
    <w:pPr>
      <w:jc w:val="center"/>
    </w:pPr>
  </w:style>
  <w:style w:type="paragraph" w:styleId="Heading2">
    <w:uiPriority w:val="9"/>
    <w:name w:val="heading 2"/>
    <w:basedOn w:val="Normal"/>
    <w:next w:val="Normal"/>
    <w:unhideWhenUsed/>
    <w:qFormat/>
    <w:rsid w:val="6F2902BA"/>
    <w:rPr>
      <w:rFonts w:ascii="Calibri" w:hAnsi="Calibri" w:eastAsia="Calibri" w:asciiTheme="minorAscii" w:hAnsiTheme="minorAscii" w:eastAsiaTheme="minorAscii" w:cstheme="minorBidi"/>
      <w:b w:val="1"/>
      <w:bCs w:val="1"/>
      <w:sz w:val="36"/>
      <w:szCs w:val="36"/>
    </w:rPr>
    <w:pPr>
      <w:jc w:val="center"/>
    </w:pPr>
  </w:style>
  <w:style xmlns:w14="http://schemas.microsoft.com/office/word/2010/wordml" xmlns:mc="http://schemas.openxmlformats.org/markup-compatibility/2006" xmlns:w="http://schemas.openxmlformats.org/wordprocessingml/2006/main" w:type="character" w:styleId="Heading3Char" w:customStyle="1" mc:Ignorable="w14">
    <w:name xmlns:w="http://schemas.openxmlformats.org/wordprocessingml/2006/main" w:val="Heading 3 Char"/>
    <w:basedOn xmlns:w="http://schemas.openxmlformats.org/wordprocessingml/2006/main" w:val="Standardstycketeckensnitt"/>
    <w:link xmlns:w="http://schemas.openxmlformats.org/wordprocessingml/2006/main" w:val="Heading3"/>
    <w:uiPriority xmlns:w="http://schemas.openxmlformats.org/wordprocessingml/2006/main" w:val="9"/>
    <w:rPr xmlns:w="http://schemas.openxmlformats.org/wordprocessingml/2006/main">
      <w:rFonts w:eastAsiaTheme="majorEastAsia" w:cstheme="majorBidi"/>
      <w:color w:val="0F4761" w:themeColor="accent1" w:themeShade="BF"/>
      <w:sz w:val="28"/>
      <w:szCs w:val="28"/>
    </w:rPr>
  </w:style>
  <w:style xmlns:w14="http://schemas.microsoft.com/office/word/2010/wordml" xmlns:mc="http://schemas.openxmlformats.org/markup-compatibility/2006" xmlns:w="http://schemas.openxmlformats.org/wordprocessingml/2006/main" w:type="paragraph" w:styleId="Heading3" mc:Ignorable="w14">
    <w:name xmlns:w="http://schemas.openxmlformats.org/wordprocessingml/2006/main" w:val="heading 3"/>
    <w:basedOn xmlns:w="http://schemas.openxmlformats.org/wordprocessingml/2006/main" w:val="Normal"/>
    <w:next xmlns:w="http://schemas.openxmlformats.org/wordprocessingml/2006/main" w:val="Normal"/>
    <w:link xmlns:w="http://schemas.openxmlformats.org/wordprocessingml/2006/main" w:val="Heading3Char"/>
    <w:uiPriority xmlns:w="http://schemas.openxmlformats.org/wordprocessingml/2006/main" w:val="9"/>
    <w:unhideWhenUsed xmlns:w="http://schemas.openxmlformats.org/wordprocessingml/2006/main"/>
    <w:qFormat xmlns:w="http://schemas.openxmlformats.org/wordprocessingml/2006/main"/>
    <w:pPr xmlns:w="http://schemas.openxmlformats.org/wordprocessingml/2006/main">
      <w:keepNext xmlns:w="http://schemas.openxmlformats.org/wordprocessingml/2006/main"/>
      <w:keepLines xmlns:w="http://schemas.openxmlformats.org/wordprocessingml/2006/main"/>
      <w:spacing xmlns:w="http://schemas.openxmlformats.org/wordprocessingml/2006/main" w:before="160" w:after="80"/>
      <w:outlineLvl xmlns:w="http://schemas.openxmlformats.org/wordprocessingml/2006/main" w:val="2"/>
    </w:pPr>
    <w:rPr xmlns:w="http://schemas.openxmlformats.org/wordprocessingml/2006/main">
      <w:rFonts w:eastAsiaTheme="majorEastAsia" w:cstheme="majorBidi"/>
      <w:color w:val="0F476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788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9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glossaryDocument" Target="glossary/document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openxmlformats.org/officeDocument/2006/relationships/styles" Target="styles.xml" Id="rId4" /><Relationship Type="http://schemas.openxmlformats.org/officeDocument/2006/relationships/header" Target="header1.xml" Id="rId9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ceciliamatteoni/Library/Group%2520Containers/UBF8T346G9.Office/User%2520Content.localized/Templates.localized/Manusunderlag%25201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431E30629A92147B8B93FCF75F27C1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45D2CBD-0474-E343-AC7B-A31661A0D66E}"/>
      </w:docPartPr>
      <w:docPartBody>
        <w:p w:rsidR="007A71E8" w:rsidRDefault="00142BCE">
          <w:pPr>
            <w:pStyle w:val="0431E30629A92147B8B93FCF75F27C19"/>
          </w:pPr>
          <w:r w:rsidRPr="00346365">
            <w:rPr>
              <w:rStyle w:val="Platshllartext"/>
              <w:rFonts w:ascii="Calibri" w:hAnsi="Calibri"/>
              <w:sz w:val="20"/>
              <w:szCs w:val="20"/>
            </w:rPr>
            <w:t>Klicka här för att ange text.</w:t>
          </w:r>
        </w:p>
      </w:docPartBody>
    </w:docPart>
    <w:docPart>
      <w:docPartPr>
        <w:name w:val="8700A0321B48B840872AA4FD72D2C42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3D89D00-EFD2-E247-A82A-AD3202737847}"/>
      </w:docPartPr>
      <w:docPartBody>
        <w:p w:rsidR="007A71E8" w:rsidRDefault="00142BCE">
          <w:pPr>
            <w:pStyle w:val="8700A0321B48B840872AA4FD72D2C42D"/>
          </w:pPr>
          <w:r w:rsidRPr="00346365">
            <w:rPr>
              <w:rStyle w:val="Platshllartext"/>
              <w:rFonts w:ascii="Calibri" w:hAnsi="Calibri"/>
              <w:sz w:val="20"/>
              <w:szCs w:val="20"/>
            </w:rPr>
            <w:t>Klicka här för att ange text.</w:t>
          </w:r>
        </w:p>
      </w:docPartBody>
    </w:docPart>
    <w:docPart>
      <w:docPartPr>
        <w:name w:val="3D56B7DCCA7A4D42B8F28762E8C6297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EBA0621-996A-7443-98A5-2A57C46F2365}"/>
      </w:docPartPr>
      <w:docPartBody>
        <w:p w:rsidR="007A71E8" w:rsidRDefault="00142BCE">
          <w:pPr>
            <w:pStyle w:val="3D56B7DCCA7A4D42B8F28762E8C62970"/>
          </w:pPr>
          <w:r w:rsidRPr="00346365">
            <w:rPr>
              <w:rStyle w:val="Platshllartext"/>
              <w:rFonts w:ascii="Calibri" w:hAnsi="Calibri"/>
              <w:sz w:val="20"/>
              <w:szCs w:val="20"/>
            </w:rPr>
            <w:t>Klicka här för att ange text.</w:t>
          </w:r>
        </w:p>
      </w:docPartBody>
    </w:docPart>
    <w:docPart>
      <w:docPartPr>
        <w:name w:val="061F0F4F6C12914BB1DDE76AD03A541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29DE167-8939-4348-960B-62A2B3ACB321}"/>
      </w:docPartPr>
      <w:docPartBody>
        <w:p w:rsidR="007A71E8" w:rsidRDefault="00142BCE">
          <w:pPr>
            <w:pStyle w:val="061F0F4F6C12914BB1DDE76AD03A541A"/>
          </w:pPr>
          <w:r w:rsidRPr="00346365">
            <w:rPr>
              <w:rStyle w:val="Platshllartext"/>
              <w:rFonts w:ascii="Calibri" w:hAnsi="Calibri"/>
              <w:sz w:val="20"/>
              <w:szCs w:val="20"/>
            </w:rPr>
            <w:t>Klicka här för att ange text.</w:t>
          </w:r>
        </w:p>
      </w:docPartBody>
    </w:docPart>
    <w:docPart>
      <w:docPartPr>
        <w:name w:val="2C7CA65B1D653D4C9FCB6999782119D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CA233C3-326B-3C4E-8741-BD927C224100}"/>
      </w:docPartPr>
      <w:docPartBody>
        <w:p w:rsidR="007A71E8" w:rsidRDefault="00142BCE">
          <w:pPr>
            <w:pStyle w:val="2C7CA65B1D653D4C9FCB6999782119D4"/>
          </w:pPr>
          <w:r w:rsidRPr="00346365">
            <w:rPr>
              <w:rStyle w:val="Platshllartext"/>
              <w:rFonts w:ascii="Calibri" w:hAnsi="Calibri"/>
              <w:sz w:val="20"/>
              <w:szCs w:val="20"/>
            </w:rPr>
            <w:t>Klicka här för att ange text.</w:t>
          </w:r>
        </w:p>
      </w:docPartBody>
    </w:docPart>
    <w:docPart>
      <w:docPartPr>
        <w:name w:val="0EBCCC5A9879654481B3BDEA201CD52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16186D1-8BDC-FC4B-A410-42C13470445B}"/>
      </w:docPartPr>
      <w:docPartBody>
        <w:p w:rsidR="00C82C84" w:rsidP="00FC2BE4" w:rsidRDefault="00FC2BE4">
          <w:pPr>
            <w:pStyle w:val="0EBCCC5A9879654481B3BDEA201CD523"/>
          </w:pPr>
          <w:r w:rsidRPr="00346365">
            <w:rPr>
              <w:rStyle w:val="Platshllartext"/>
              <w:rFonts w:ascii="Calibri" w:hAnsi="Calibri"/>
              <w:sz w:val="20"/>
              <w:szCs w:val="20"/>
            </w:rPr>
            <w:t>Klicka här för att ange text.</w:t>
          </w:r>
        </w:p>
      </w:docPartBody>
    </w:docPart>
    <w:docPart>
      <w:docPartPr>
        <w:name w:val="BC09E7B255698B49955D30ACE8F71B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0BAC40E-D6C6-0C48-A2CF-DCC5B80D49D3}"/>
      </w:docPartPr>
      <w:docPartBody>
        <w:p w:rsidR="00C82C84" w:rsidP="00FC2BE4" w:rsidRDefault="00FC2BE4">
          <w:pPr>
            <w:pStyle w:val="BC09E7B255698B49955D30ACE8F71BED"/>
          </w:pPr>
          <w:r w:rsidRPr="00346365">
            <w:rPr>
              <w:rStyle w:val="Platshllartext"/>
              <w:rFonts w:ascii="Calibri" w:hAnsi="Calibri"/>
              <w:sz w:val="20"/>
              <w:szCs w:val="20"/>
            </w:rPr>
            <w:t>Klicka här för att ange text.</w:t>
          </w:r>
        </w:p>
      </w:docPartBody>
    </w:docPart>
    <w:docPart>
      <w:docPartPr>
        <w:name w:val="EA53702CD52E3340B5E768B975E2CB2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CAA9CA1-4BA7-C54B-BB29-E7A8D922A71B}"/>
      </w:docPartPr>
      <w:docPartBody>
        <w:p w:rsidR="00C82C84" w:rsidP="00FC2BE4" w:rsidRDefault="00FC2BE4">
          <w:pPr>
            <w:pStyle w:val="EA53702CD52E3340B5E768B975E2CB24"/>
          </w:pPr>
          <w:r w:rsidRPr="00346365">
            <w:rPr>
              <w:rStyle w:val="Platshllartext"/>
              <w:rFonts w:ascii="Calibri" w:hAnsi="Calibri"/>
              <w:sz w:val="20"/>
              <w:szCs w:val="20"/>
            </w:rPr>
            <w:t>Klicka här för att ange text.</w:t>
          </w:r>
        </w:p>
      </w:docPartBody>
    </w:docPart>
    <w:docPart>
      <w:docPartPr>
        <w:name w:val="1919D47547B6764785258E2AF30840F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2F05D1D-CFB6-B44C-8037-DFBF175D7B98}"/>
      </w:docPartPr>
      <w:docPartBody>
        <w:p w:rsidR="00AE197F" w:rsidP="00C82C84" w:rsidRDefault="00C82C84">
          <w:pPr>
            <w:pStyle w:val="1919D47547B6764785258E2AF30840F9"/>
          </w:pPr>
          <w:r w:rsidRPr="00346365">
            <w:rPr>
              <w:rStyle w:val="Platshllartext"/>
              <w:rFonts w:ascii="Calibri" w:hAnsi="Calibri"/>
              <w:sz w:val="20"/>
              <w:szCs w:val="20"/>
            </w:rPr>
            <w:t>Klicka här för att ange text.</w:t>
          </w:r>
        </w:p>
      </w:docPartBody>
    </w:docPart>
    <w:docPart>
      <w:docPartPr>
        <w:name w:val="C849DAF1F9CE4B039BA04B7202F9CA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296BAA-48CB-46FD-8A43-9EF45067BF76}"/>
      </w:docPartPr>
      <w:docPartBody>
        <w:p w:rsidR="00AA7185" w:rsidRDefault="00E122D5">
          <w:r w:rsidRPr="560CB8D1">
            <w:rPr>
              <w:rStyle w:val="Platshllartext"/>
              <w:rFonts w:ascii="Calibri" w:hAnsi="Calibri"/>
              <w:sz w:val="20"/>
              <w:szCs w:val="20"/>
            </w:rPr>
            <w:t>Klicka här för att ange text.</w:t>
          </w:r>
        </w:p>
      </w:docPartBody>
    </w:docPart>
    <w:docPart>
      <w:docPartPr>
        <w:name w:val="31720401894646A3ADED8AE5DE120D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FE6497-3440-4E63-B2D6-84268919FD04}"/>
      </w:docPartPr>
      <w:docPartBody>
        <w:p w:rsidR="00AA7185" w:rsidRDefault="00E122D5">
          <w:r w:rsidRPr="560CB8D1">
            <w:rPr>
              <w:rStyle w:val="Platshllartext"/>
              <w:rFonts w:ascii="Calibri" w:hAnsi="Calibri"/>
              <w:sz w:val="20"/>
              <w:szCs w:val="20"/>
            </w:rPr>
            <w:t>Klicka här för att ange text.</w:t>
          </w:r>
        </w:p>
      </w:docPartBody>
    </w:docPart>
    <w:docPart>
      <w:docPartPr>
        <w:name w:val="906C5310CE4C428CA81A81C4FA79E2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2BFC48-EF92-4682-826A-980E5C27953E}"/>
      </w:docPartPr>
      <w:docPartBody>
        <w:p w:rsidR="00AA7185" w:rsidRDefault="00E122D5">
          <w:r w:rsidRPr="560CB8D1">
            <w:rPr>
              <w:rStyle w:val="Platshllartext"/>
              <w:rFonts w:ascii="Calibri" w:hAnsi="Calibri"/>
              <w:sz w:val="20"/>
              <w:szCs w:val="20"/>
            </w:rPr>
            <w:t>Klicka här för att ange text.</w:t>
          </w:r>
        </w:p>
      </w:docPartBody>
    </w:docPart>
    <w:docPart>
      <w:docPartPr>
        <w:name w:val="A8FA09E91E334F02B6318E493E0BB6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CE37CE-4818-47C6-B86E-1523BA23D3FB}"/>
      </w:docPartPr>
      <w:docPartBody>
        <w:p w:rsidR="00AA7185" w:rsidRDefault="00E122D5">
          <w:r w:rsidRPr="560CB8D1">
            <w:rPr>
              <w:rStyle w:val="Platshllartext"/>
              <w:rFonts w:ascii="Calibri" w:hAnsi="Calibri"/>
              <w:sz w:val="20"/>
              <w:szCs w:val="20"/>
            </w:rPr>
            <w:t>Klicka här för att ange text.</w:t>
          </w:r>
        </w:p>
      </w:docPartBody>
    </w:docPart>
    <w:docPart>
      <w:docPartPr>
        <w:name w:val="676AB2441A5642C0A8F8E2BE0BF84A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037026-632E-45AD-9642-82A736FF7C24}"/>
      </w:docPartPr>
      <w:docPartBody>
        <w:p w:rsidR="00E122D5" w:rsidRDefault="00E122D5">
          <w:r w:rsidRPr="181B734D">
            <w:rPr>
              <w:rStyle w:val="Platshllartext"/>
              <w:rFonts w:ascii="Calibri" w:hAnsi="Calibri"/>
              <w:sz w:val="20"/>
              <w:szCs w:val="20"/>
            </w:rPr>
            <w:t>Klicka här för att ange text.</w:t>
          </w:r>
        </w:p>
      </w:docPartBody>
    </w:docPart>
    <w:docPart>
      <w:docPartPr>
        <w:name w:val="275A24C67F9340539179390524526C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FBA4B-F966-4CBC-A7D1-BBF0B4BFC2D3}"/>
      </w:docPartPr>
      <w:docPartBody>
        <w:p w:rsidR="00E122D5" w:rsidRDefault="00E122D5" w14:noSpellErr="1" w14:paraId="5ED8C6E2">
          <w:r w:rsidRPr="1F7C4692" w:rsidR="00E122D5">
            <w:rPr>
              <w:rStyle w:val="Platshllartext"/>
              <w:rFonts w:ascii="Calibri" w:hAnsi="Calibri"/>
              <w:sz w:val="20"/>
              <w:szCs w:val="20"/>
            </w:rPr>
            <w:t>Klicka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2BCE"/>
    <w:rsid w:val="00050A08"/>
    <w:rsid w:val="00114CAE"/>
    <w:rsid w:val="00142BCE"/>
    <w:rsid w:val="00154B3F"/>
    <w:rsid w:val="001F59EF"/>
    <w:rsid w:val="002117B1"/>
    <w:rsid w:val="004848D2"/>
    <w:rsid w:val="004C56A3"/>
    <w:rsid w:val="005933FD"/>
    <w:rsid w:val="006048AB"/>
    <w:rsid w:val="00685E43"/>
    <w:rsid w:val="00705208"/>
    <w:rsid w:val="007A71E8"/>
    <w:rsid w:val="008D5BBC"/>
    <w:rsid w:val="008E1DFA"/>
    <w:rsid w:val="008E3BDF"/>
    <w:rsid w:val="00AA48B2"/>
    <w:rsid w:val="00AA7185"/>
    <w:rsid w:val="00AE197F"/>
    <w:rsid w:val="00C82C84"/>
    <w:rsid w:val="00E122D5"/>
    <w:rsid w:val="00FC2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  <w:lang w:val="sv-SE"/>
    </w:rPr>
  </w:style>
  <w:style w:type="paragraph" w:customStyle="1" w:styleId="0431E30629A92147B8B93FCF75F27C19">
    <w:name w:val="0431E30629A92147B8B93FCF75F27C19"/>
  </w:style>
  <w:style w:type="paragraph" w:customStyle="1" w:styleId="8700A0321B48B840872AA4FD72D2C42D">
    <w:name w:val="8700A0321B48B840872AA4FD72D2C42D"/>
  </w:style>
  <w:style w:type="paragraph" w:customStyle="1" w:styleId="47E41C50C65015468771C0293E7FEF7C">
    <w:name w:val="47E41C50C65015468771C0293E7FEF7C"/>
  </w:style>
  <w:style w:type="paragraph" w:customStyle="1" w:styleId="BEA4B721D0DB6441B923E45CD7B12A17">
    <w:name w:val="BEA4B721D0DB6441B923E45CD7B12A17"/>
    <w:pPr>
      <w:spacing w:after="160" w:line="278" w:lineRule="auto"/>
    </w:pPr>
    <w:rPr>
      <w:kern w:val="2"/>
      <w14:ligatures w14:val="standardContextual"/>
    </w:rPr>
  </w:style>
  <w:style w:type="paragraph" w:customStyle="1" w:styleId="3D56B7DCCA7A4D42B8F28762E8C62970">
    <w:name w:val="3D56B7DCCA7A4D42B8F28762E8C62970"/>
  </w:style>
  <w:style w:type="paragraph" w:customStyle="1" w:styleId="061F0F4F6C12914BB1DDE76AD03A541A">
    <w:name w:val="061F0F4F6C12914BB1DDE76AD03A541A"/>
  </w:style>
  <w:style w:type="paragraph" w:customStyle="1" w:styleId="2C7CA65B1D653D4C9FCB6999782119D4">
    <w:name w:val="2C7CA65B1D653D4C9FCB6999782119D4"/>
  </w:style>
  <w:style w:type="paragraph" w:customStyle="1" w:styleId="1919D47547B6764785258E2AF30840F9">
    <w:name w:val="1919D47547B6764785258E2AF30840F9"/>
    <w:rsid w:val="00C82C84"/>
  </w:style>
  <w:style w:type="paragraph" w:customStyle="1" w:styleId="0EBCCC5A9879654481B3BDEA201CD523">
    <w:name w:val="0EBCCC5A9879654481B3BDEA201CD523"/>
    <w:rsid w:val="00FC2BE4"/>
  </w:style>
  <w:style w:type="paragraph" w:customStyle="1" w:styleId="BC09E7B255698B49955D30ACE8F71BED">
    <w:name w:val="BC09E7B255698B49955D30ACE8F71BED"/>
    <w:rsid w:val="00FC2BE4"/>
  </w:style>
  <w:style w:type="paragraph" w:customStyle="1" w:styleId="EA53702CD52E3340B5E768B975E2CB24">
    <w:name w:val="EA53702CD52E3340B5E768B975E2CB24"/>
    <w:rsid w:val="00FC2BE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xmlns:thm15="http://schemas.microsoft.com/office/thememl/2012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F8F412799D27641A57B8CEC4FCE3A51" ma:contentTypeVersion="6" ma:contentTypeDescription="Skapa ett nytt dokument." ma:contentTypeScope="" ma:versionID="69c064fe46cfa90abf327771f68ab1f6">
  <xsd:schema xmlns:xsd="http://www.w3.org/2001/XMLSchema" xmlns:xs="http://www.w3.org/2001/XMLSchema" xmlns:p="http://schemas.microsoft.com/office/2006/metadata/properties" xmlns:ns2="0ac05608-3cb6-40f3-96be-a3828b327e84" xmlns:ns3="46c50968-ab61-4fca-9402-4804d9b93c70" targetNamespace="http://schemas.microsoft.com/office/2006/metadata/properties" ma:root="true" ma:fieldsID="8fa3386ec2c8bb195b3fe8f37beee6b5" ns2:_="" ns3:_="">
    <xsd:import namespace="0ac05608-3cb6-40f3-96be-a3828b327e84"/>
    <xsd:import namespace="46c50968-ab61-4fca-9402-4804d9b93c7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c05608-3cb6-40f3-96be-a3828b327e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50968-ab61-4fca-9402-4804d9b93c7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04402E3-DB32-40B4-9199-3BAF9CB43FC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C369540-70FC-49DB-9ABF-9A1B8271A8D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017D232-FC94-46F2-A40A-ADCEDC63D2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c05608-3cb6-40f3-96be-a3828b327e84"/>
    <ds:schemaRef ds:uri="46c50968-ab61-4fca-9402-4804d9b93c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Manusunderlag%25201.dotx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Microsoft Office User</dc:creator>
  <keywords/>
  <dc:description/>
  <lastModifiedBy>Petter Nording Cronsten</lastModifiedBy>
  <revision>17</revision>
  <dcterms:created xsi:type="dcterms:W3CDTF">2026-03-02T08:38:00.0000000Z</dcterms:created>
  <dcterms:modified xsi:type="dcterms:W3CDTF">2026-03-03T12:16:03.8305787Z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0x0101004F8F412799D27641A57B8CEC4FCE3A51</vt:lpwstr>
  </property>
</Properties>
</file>